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23" w:rsidRDefault="00386C23">
      <w:r>
        <w:rPr>
          <w:noProof/>
          <w:lang w:val="es-ES" w:eastAsia="es-ES"/>
        </w:rPr>
        <w:pict>
          <v:group id="_x0000_s1026" style="position:absolute;margin-left:.45pt;margin-top:45.15pt;width:52.9pt;height:109.7pt;z-index:251653632;mso-position-vertical-relative:page" coordorigin="10390,10813" coordsize="72,150">
            <v:shape id="_x0000_s1027" style="position:absolute;left:10398;top:10829;width:25;height:33" coordsize="248693,325214" path="m184926,l60579,,,108405r51014,89274l,286953r22319,38261l86086,213621r98840,l248693,108405,184926,xm165796,178549r-82898,l41449,108405,82898,38261r82898,l204056,108405r-38260,70144xm133912,98840r,-38261l114782,60579r,38261l79710,98840r,15941l114782,114781r,35073l133912,149854r,-35073l168984,114781r,-15941l133912,98840xe" fillcolor="#dedddc [rgb(222,221,220) ink(6,255)]" stroked="f" strokecolor="#212120 [rgb(33,33,32) cmyk(0,0,0,100)]" o:cliptowrap="t">
              <v:fill color2="#fffffe [rgb(255,255,254) cmyk(0,0,0,0)]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  <o:lock v:ext="edit" verticies="t"/>
            </v:shape>
            <v:shape id="_x0000_s1028" style="position:absolute;left:10390;top:10813;width:53;height:61" coordsize="168,193" path="m112,193hdc168,96,168,96,168,96,112,,112,,112,,1,,1,,1,,,1,,1,,1,,12,,12,,12,2,9,4,6,4,6v3,,102,,105,c110,8,160,94,161,96v-1,3,-51,88,-52,91c106,187,7,187,4,187v,,-2,-3,-4,-7c,192,,192,,192v1,1,1,1,1,1hal112,193hdxe" fillcolor="#dedddc [rgb(222,221,220) ink(6,255)]" stroked="f" strokecolor="#212120 [rgb(33,33,32) cmyk(0,0,0,100)]" o:cliptowrap="t">
              <v:fill color2="#fffffe [rgb(255,255,254) cmyk(0,0,0,0)]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</v:shape>
            <v:shape id="_x0000_s1029" style="position:absolute;left:10390;top:10880;width:72;height:83" coordsize="228,262" path="m152,262hdc228,131,228,131,228,131,152,,152,,152,,1,,1,,1,,,1,,1,,1,,12,,12,,12,2,8,4,6,4,6v3,,142,,145,c150,8,220,129,221,131v-1,3,-71,123,-72,126c146,257,7,257,4,257v,-1,-2,-3,-4,-7c,262,,262,,262v1,,1,,1,hal152,262hdxe" fillcolor="#dedddc [rgb(222,221,220) ink(6,255)]" stroked="f" strokecolor="#212120 [rgb(33,33,32) cmyk(0,0,0,100)]" o:cliptowrap="t">
              <v:fill color2="#fffffe [rgb(255,255,254) cmyk(0,0,0,0)]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</v:shape>
            <w10:wrap anchory="page"/>
          </v:group>
        </w:pict>
      </w:r>
    </w:p>
    <w:p w:rsidR="00386C23" w:rsidRPr="00FA082B" w:rsidRDefault="00386C23" w:rsidP="00FA082B"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58.5pt;margin-top:13.5pt;width:251.15pt;height:338.65pt;z-index:251659776;visibility:visible;mso-wrap-distance-top:3.6pt;mso-wrap-distance-bottom:3.6pt" stroked="f">
            <v:textbox style="mso-next-textbox:#_x0000_s1030">
              <w:txbxContent>
                <w:p w:rsidR="00386C23" w:rsidRPr="00516023" w:rsidRDefault="00386C23" w:rsidP="0075083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ascii="Arial Rounded MT Bold" w:hAnsi="Arial Rounded MT Bold"/>
                      <w:u w:val="single"/>
                      <w:lang w:val="es-ES"/>
                    </w:rPr>
                  </w:pPr>
                  <w:r w:rsidRPr="00516023">
                    <w:rPr>
                      <w:rFonts w:ascii="Arial Rounded MT Bold" w:hAnsi="Arial Rounded MT Bold"/>
                      <w:u w:val="single"/>
                      <w:lang w:val="es-ES"/>
                    </w:rPr>
                    <w:t>ORGANIZADO por:</w:t>
                  </w:r>
                </w:p>
                <w:p w:rsidR="00386C23" w:rsidRPr="00516023" w:rsidRDefault="00386C23" w:rsidP="0075083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ascii="Baskerville Old Face" w:hAnsi="Baskerville Old Face"/>
                      <w:lang w:val="es-ES"/>
                    </w:rPr>
                  </w:pPr>
                  <w:r w:rsidRPr="00516023">
                    <w:rPr>
                      <w:rFonts w:ascii="Baskerville Old Face" w:hAnsi="Baskerville Old Face"/>
                      <w:lang w:val="es-ES"/>
                    </w:rPr>
                    <w:t>Hospital Obispo Polanco. Teruel</w:t>
                  </w:r>
                  <w:r>
                    <w:rPr>
                      <w:rFonts w:ascii="Baskerville Old Face" w:hAnsi="Baskerville Old Face"/>
                      <w:lang w:val="es-ES"/>
                    </w:rPr>
                    <w:br/>
                  </w:r>
                </w:p>
                <w:p w:rsidR="00386C23" w:rsidRDefault="00386C23" w:rsidP="0075083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ascii="Arial Rounded MT Bold" w:hAnsi="Arial Rounded MT Bold"/>
                      <w:u w:val="single"/>
                      <w:lang w:val="es-ES"/>
                    </w:rPr>
                  </w:pPr>
                  <w:r>
                    <w:rPr>
                      <w:rFonts w:ascii="Arial Rounded MT Bold" w:hAnsi="Arial Rounded MT Bold"/>
                      <w:u w:val="single"/>
                      <w:lang w:val="es-ES"/>
                    </w:rPr>
                    <w:t>COLABORADORES</w:t>
                  </w:r>
                  <w:r w:rsidRPr="00516023">
                    <w:rPr>
                      <w:rFonts w:ascii="Arial Rounded MT Bold" w:hAnsi="Arial Rounded MT Bold"/>
                      <w:u w:val="single"/>
                      <w:lang w:val="es-ES"/>
                    </w:rPr>
                    <w:t>:</w:t>
                  </w:r>
                </w:p>
                <w:p w:rsidR="00386C23" w:rsidRDefault="00386C23" w:rsidP="00C3141D">
                  <w:pPr>
                    <w:tabs>
                      <w:tab w:val="left" w:pos="330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ascii="Arial Rounded MT Bold" w:hAnsi="Arial Rounded MT Bold"/>
                      <w:lang w:val="es-ES"/>
                    </w:rPr>
                  </w:pPr>
                  <w:r w:rsidRPr="00625A98">
                    <w:rPr>
                      <w:rFonts w:ascii="Arial Rounded MT Bold" w:hAnsi="Arial Rounded MT Bold"/>
                      <w:lang w:val="es-E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9" type="#_x0000_t75" style="width:71.25pt;height:75.75pt">
                        <v:imagedata r:id="rId7" o:title=""/>
                      </v:shape>
                    </w:pict>
                  </w:r>
                  <w:r>
                    <w:rPr>
                      <w:rFonts w:ascii="Arial Rounded MT Bold" w:hAnsi="Arial Rounded MT Bold"/>
                      <w:lang w:val="es-ES"/>
                    </w:rPr>
                    <w:t xml:space="preserve">         </w:t>
                  </w:r>
                  <w:r w:rsidRPr="0075652C">
                    <w:rPr>
                      <w:rFonts w:ascii="Arial Rounded MT Bold" w:hAnsi="Arial Rounded MT Bold"/>
                      <w:lang w:val="es-ES"/>
                    </w:rPr>
                    <w:t xml:space="preserve">    </w:t>
                  </w:r>
                  <w:r w:rsidRPr="00625A98">
                    <w:rPr>
                      <w:rFonts w:ascii="Arial Rounded MT Bold" w:hAnsi="Arial Rounded MT Bold"/>
                      <w:lang w:val="es-ES"/>
                    </w:rPr>
                    <w:pict>
                      <v:shape id="_x0000_i1030" type="#_x0000_t75" style="width:73.5pt;height:76.5pt">
                        <v:imagedata r:id="rId8" o:title=""/>
                      </v:shape>
                    </w:pict>
                  </w:r>
                  <w:r w:rsidRPr="0075652C">
                    <w:rPr>
                      <w:rFonts w:ascii="Arial Rounded MT Bold" w:hAnsi="Arial Rounded MT Bold"/>
                      <w:lang w:val="es-ES"/>
                    </w:rPr>
                    <w:t xml:space="preserve">        </w:t>
                  </w:r>
                  <w:r>
                    <w:rPr>
                      <w:rFonts w:ascii="Arial Rounded MT Bold" w:hAnsi="Arial Rounded MT Bold"/>
                      <w:lang w:val="es-ES"/>
                    </w:rPr>
                    <w:t xml:space="preserve">                    </w:t>
                  </w:r>
                  <w:r w:rsidRPr="0075652C">
                    <w:rPr>
                      <w:rFonts w:ascii="Arial Rounded MT Bold" w:hAnsi="Arial Rounded MT Bold"/>
                      <w:lang w:val="es-ES"/>
                    </w:rPr>
                    <w:t xml:space="preserve">   </w:t>
                  </w:r>
                </w:p>
                <w:p w:rsidR="00386C23" w:rsidRPr="0075652C" w:rsidRDefault="00386C23" w:rsidP="0075652C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rPr>
                      <w:rFonts w:ascii="Arial Rounded MT Bold" w:hAnsi="Arial Rounded MT Bold"/>
                      <w:lang w:val="es-ES"/>
                    </w:rPr>
                  </w:pPr>
                </w:p>
                <w:p w:rsidR="00386C23" w:rsidRDefault="00386C23" w:rsidP="0075083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ascii="Arial Rounded MT Bold" w:hAnsi="Arial Rounded MT Bold"/>
                      <w:u w:val="single"/>
                      <w:lang w:val="es-ES"/>
                    </w:rPr>
                  </w:pPr>
                </w:p>
                <w:p w:rsidR="00386C23" w:rsidRPr="00516023" w:rsidRDefault="00386C23" w:rsidP="00A0301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right"/>
                    <w:rPr>
                      <w:rFonts w:ascii="Arial Rounded MT Bold" w:hAnsi="Arial Rounded MT Bold"/>
                      <w:sz w:val="24"/>
                      <w:u w:val="single"/>
                      <w:lang w:val="es-ES"/>
                    </w:rPr>
                  </w:pPr>
                  <w:r>
                    <w:rPr>
                      <w:rFonts w:ascii="Arial Rounded MT Bold" w:hAnsi="Arial Rounded MT Bold"/>
                      <w:u w:val="single"/>
                      <w:lang w:val="es-ES"/>
                    </w:rPr>
                    <w:t xml:space="preserve"> </w:t>
                  </w:r>
                  <w:r>
                    <w:pict>
                      <v:shape id="_x0000_i1031" type="#_x0000_t75" alt="Resultado de imagen de vifor pharma" style="width:121.5pt;height:33.75pt">
                        <v:imagedata r:id="rId9" r:href="rId10"/>
                      </v:shape>
                    </w:pict>
                  </w:r>
                </w:p>
                <w:p w:rsidR="00386C23" w:rsidRPr="0075083D" w:rsidRDefault="00386C23" w:rsidP="0075083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ascii="Lucida Grande" w:hAnsi="Lucida Grande"/>
                      <w:color w:val="FFFF00"/>
                      <w:lang w:val="es-ES"/>
                    </w:rPr>
                  </w:pPr>
                </w:p>
                <w:p w:rsidR="00386C23" w:rsidRDefault="00386C23" w:rsidP="00A0301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ind w:left="1440"/>
                  </w:pPr>
                  <w:r w:rsidRPr="0075083D">
                    <w:rPr>
                      <w:sz w:val="24"/>
                      <w:lang w:val="es-ES"/>
                    </w:rPr>
                    <w:t xml:space="preserve">            </w:t>
                  </w:r>
                  <w:r>
                    <w:rPr>
                      <w:sz w:val="24"/>
                    </w:rPr>
                    <w:t xml:space="preserve">          </w:t>
                  </w:r>
                  <w:r w:rsidRPr="00A03013">
                    <w:t xml:space="preserve"> </w:t>
                  </w:r>
                  <w:r>
                    <w:t xml:space="preserve">    </w:t>
                  </w:r>
                  <w:r>
                    <w:pict>
                      <v:shape id="_x0000_i1032" type="#_x0000_t75" alt="Resultado de imagen de shire pharmaceuticals ibérica" style="width:79.5pt;height:29.25pt">
                        <v:imagedata r:id="rId11" r:href="rId12"/>
                      </v:shape>
                    </w:pict>
                  </w:r>
                </w:p>
                <w:p w:rsidR="00386C23" w:rsidRDefault="00386C23" w:rsidP="0075083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ind w:left="708" w:firstLine="568"/>
                    <w:rPr>
                      <w:lang w:val="es-ES"/>
                    </w:rPr>
                  </w:pPr>
                </w:p>
                <w:p w:rsidR="00386C23" w:rsidRDefault="00386C23" w:rsidP="0075083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ind w:left="708" w:firstLine="708"/>
                    <w:rPr>
                      <w:lang w:val="es-ES" w:eastAsia="es-ES"/>
                    </w:rPr>
                  </w:pPr>
                </w:p>
                <w:p w:rsidR="00386C23" w:rsidRPr="0075083D" w:rsidRDefault="00386C23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ES" w:eastAsia="es-ES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1" type="#_x0000_t15" style="position:absolute;margin-left:42.4pt;margin-top:7.65pt;width:199.6pt;height:40.9pt;z-index:251656704" adj="18586" fillcolor="#099" strokecolor="#cfcdcd" strokeweight="2.25pt">
            <v:textbox style="mso-next-textbox:#_x0000_s1031">
              <w:txbxContent>
                <w:p w:rsidR="00386C23" w:rsidRPr="00B9799F" w:rsidRDefault="00386C23" w:rsidP="00B51A3D">
                  <w:pPr>
                    <w:jc w:val="center"/>
                    <w:rPr>
                      <w:rFonts w:ascii="Arial Rounded MT Bold" w:hAnsi="Arial Rounded MT Bold"/>
                      <w:b/>
                      <w:color w:val="FFFFFF"/>
                      <w:sz w:val="24"/>
                      <w:szCs w:val="24"/>
                    </w:rPr>
                  </w:pPr>
                  <w:r w:rsidRPr="00B9799F">
                    <w:rPr>
                      <w:rFonts w:ascii="Arial Rounded MT Bold" w:hAnsi="Arial Rounded MT Bold"/>
                      <w:b/>
                      <w:color w:val="FFFFFF"/>
                      <w:sz w:val="24"/>
                      <w:szCs w:val="24"/>
                    </w:rPr>
                    <w:t>ORGANIZACIÓN DE LAS JORNADAS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group id="_x0000_s1032" style="position:absolute;margin-left:577.8pt;margin-top:48pt;width:240.4pt;height:283.8pt;z-index:251654656;mso-position-vertical-relative:page" coordorigin="11191,10687" coordsize="323,381">
            <v:shape id="_x0000_s1033" style="position:absolute;left:11298;top:10965;width:77;height:67" coordsize="768290,666276" path="m577014,l191275,,,334732,191275,666276r385739,l768290,334732,577014,e" fillcolor="#099" strokecolor="#8eaadb" strokeweight="1pt" o:cliptowrap="t">
              <v:fill color2="#b4c6e7" rotate="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on="t" type="perspective" color="#1f3763" opacity=".5" offset="1pt" offset2="-3pt"/>
              <v:path arrowok="t"/>
            </v:shape>
            <v:shape id="_x0000_s1034" style="position:absolute;left:11191;top:10900;width:61;height:53" coordsize="608894,526008" path="m204027,433558l105201,261410,204027,89262r200839,l503692,261410,404866,433558r-200839,m455873,l149832,,,261410,149832,526008r306041,l608894,261410,455873,e" fillcolor="#099" stroked="f" strokecolor="#212120 [rgb(33,33,32) cmyk(0,0,0,100)]" o:cliptowrap="t">
              <v:fill color2="#eb632d [rgb(235,99,45) cmyk(0,75.3,100,0)]" rotate="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  <o:lock v:ext="edit" verticies="t"/>
            </v:shape>
            <v:shape id="_x0000_s1035" style="position:absolute;left:11314;top:10722;width:44;height:37" coordsize="433558,372987" path="m325168,l108389,,,184900,108389,372987r216779,l433558,184900,325168,xm286913,309229r-140268,l76510,184900,146645,63759r140268,l357048,184900,286913,309229xe" fillcolor="#099" stroked="f" strokecolor="#212120 [rgb(33,33,32) cmyk(0,0,0,100)]" o:cliptowrap="t">
              <v:fill color2="#374b8c [rgb(55,75,140) cmyk(100,75.3,0,0)]" rotate="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  <o:lock v:ext="edit" verticies="t"/>
            </v:shape>
            <v:shape id="_x0000_s1036" style="position:absolute;left:11351;top:10721;width:94;height:81" coordsize="934063,809733" path="m232719,809733l,404867,232719,,701344,,934063,404867,701344,809733r-468625,xe" fillcolor="#ed7d31" strokecolor="#f2f2f2" strokeweight="3pt" o:cliptowrap="t">
              <v:fill rotate="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on="t" type="perspective" color="#823b0b" opacity=".5" offset="1pt" offset2="-1pt"/>
              <v:path arrowok="t"/>
            </v:shape>
            <v:shape id="_x0000_s1037" style="position:absolute;left:11425;top:10687;width:67;height:58" coordsize="672653,583391" path="m503693,l168961,,,293289,168961,583391r334732,l672653,293289,503693,xm446310,481377r-219967,l114766,293289,226343,102014r219967,l554700,293289,446310,481377xe" fillcolor="#099" stroked="f" strokecolor="#212120 [rgb(33,33,32) cmyk(0,0,0,100)]" o:cliptowrap="t">
              <v:fill color2="#e82683 [rgb(232,38,131) cmyk(0,100,0,0)]" rotate="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  <o:lock v:ext="edit" verticies="t"/>
            </v:shape>
            <v:shape id="_x0000_s1038" style="position:absolute;left:11492;top:10719;width:22;height:32" coordsize="219967,318792" path="m,95637r54195,95638l165772,191275,219967,95637,165772,,54195,,,95637xm38255,95637l73322,35067r73323,l181712,95637r-35067,63759l73322,159396,38255,95637xm140269,290101r-60571,l79698,318792r60571,l140269,290101xm165772,207215r-111577,l54195,235906r111577,l165772,207215xm165772,248658r-111577,l54195,277349r111577,l165772,248658xe" filled="f" stroked="f" strokecolor="#c9c9c9" strokeweight="1pt" o:cliptowrap="t">
              <v:fill color2="#dbdbdb" focusposition="1" focussize="" focus="100%" type="gradien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on="t" type="perspective" color="#525252" opacity=".5" offset="1pt" offset2="-3pt"/>
              <v:path arrowok="t"/>
              <o:lock v:ext="edit" verticies="t"/>
            </v:shape>
            <v:shape id="_x0000_s1039" style="position:absolute;left:11360;top:11002;width:77;height:67" coordsize="771479,666277" path="m194464,666277l,334732,194464,,577015,,771479,334732,577015,666277r-382551,xe" fillcolor="#099" stroked="f" strokecolor="#212120 [rgb(33,33,32) cmyk(0,0,0,100)]" o:cliptowrap="t">
              <v:fill color2="#fffffe [rgb(255,255,254) cmyk(0,0,0,0)]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</v:shape>
            <v:shape id="_x0000_s1040" style="position:absolute;left:11259;top:10949;width:37;height:19" coordsize="115,60" path="m63,60hdc115,30,115,30,115,30,63,,63,,63,v,,,13,,17c56,17,,17,,17,,42,,42,,42v,,56,,63,c63,47,63,60,63,60xm8,35v,-4,,-7,,-10c15,25,71,25,71,25v,,,-8,,-12c78,17,93,26,100,30,93,34,78,43,71,47v,-4,,-12,,-12c71,35,15,35,8,35xe" filled="f" fillcolor="#099" stroked="f" strokecolor="#212120 [rgb(33,33,32) cmyk(0,0,0,100)]" o:cliptowrap="t">
              <v:fill color2="#fffffe [rgb(255,255,254) cmyk(0,0,0,0)]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  <o:lock v:ext="edit" verticies="t"/>
            </v:shape>
            <v:shape id="_x0000_s1041" style="position:absolute;left:11234;top:10960;width:42;height:22" coordsize="130,69" path="m58,49hdc66,49,130,49,130,49v,-29,,-29,,-29c130,20,66,20,58,20,58,16,58,,58,,,35,,35,,35,58,69,58,69,58,69v,,,-15,,-20xm50,40v,,,9,,14c42,49,25,39,17,35,25,30,42,20,50,15v,5,,14,,14c50,29,114,29,121,29v,4,,7,,11c114,40,50,40,50,40xe" filled="f" fillcolor="#ed7d31" stroked="f" strokecolor="#212120 [rgb(33,33,32) cmyk(0,0,0,100)]" o:cliptowrap="t">
              <v:fill color2="#fffffe [rgb(255,255,254) cmyk(0,0,0,0)]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  <o:lock v:ext="edit" verticies="t"/>
            </v:shape>
            <v:shape id="_x0000_s1042" style="position:absolute;left:11365;top:10923;width:26;height:26" coordsize="82,83" path="m41,hdc18,,,19,,42,,64,18,83,41,83,64,83,82,64,82,42,82,19,64,,41,xm5,44v13,,13,,13,c18,49,19,53,20,57,8,57,8,57,8,57,6,53,5,49,5,44xm44,21c44,6,44,6,44,6v5,1,9,7,12,15hal44,21hdxm57,26v1,4,2,8,2,13c44,39,44,39,44,39v,-13,,-13,,-13hal57,26hdxm39,6v,15,,15,,15c26,21,26,21,26,21,29,13,34,7,39,6xm39,26v,13,,13,,13c23,39,23,39,23,39v,-5,1,-9,2,-13hal39,26hdxm18,39c5,39,5,39,5,39,5,34,7,30,9,26v11,,11,,11,c19,30,18,34,18,39xm23,44v16,,16,,16,c39,57,39,57,39,57v-14,,-14,,-14,c24,53,23,49,23,44xm39,62v,16,,16,,16c34,76,29,70,26,62hal39,62hdxm44,78v,-16,,-16,,-16c56,62,56,62,56,62,53,70,49,76,44,78xm44,57v,-13,,-13,,-13c59,44,59,44,59,44v,5,-1,9,-2,13hal44,57hdxm64,44v13,,13,,13,c77,49,76,53,74,57v-11,,-11,,-11,c64,53,64,49,64,44xm64,39v,-5,-1,-9,-1,-13c74,26,74,26,74,26v2,4,3,8,3,13hal64,39hdxm71,21v-10,,-10,,-10,c60,16,57,11,55,8v6,3,12,7,16,13xm27,8v-2,3,-4,8,-6,13c12,21,12,21,12,21,15,15,21,11,27,8xm11,62v10,,10,,10,c22,67,25,72,27,75,21,72,15,68,11,62xm55,75v3,-3,5,-8,6,-13c71,62,71,62,71,62,67,68,62,72,55,75xe" filled="f" stroked="f" strokecolor="#666" strokeweight="1pt" o:cliptowrap="t">
              <v:fill color2="#999" focusposition="1" focussize="" focus="100%" type="gradien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on="t" type="perspective" color="#7f7f7f" opacity=".5" offset="1pt" offset2="-3pt"/>
              <v:path arrowok="t"/>
              <o:lock v:ext="edit" verticies="t"/>
            </v:shape>
            <w10:wrap anchory="page"/>
          </v:group>
        </w:pict>
      </w:r>
    </w:p>
    <w:p w:rsidR="00386C23" w:rsidRPr="00FA082B" w:rsidRDefault="00386C23" w:rsidP="00FA082B">
      <w:r>
        <w:rPr>
          <w:noProof/>
          <w:lang w:val="es-ES" w:eastAsia="es-ES"/>
        </w:rPr>
        <w:pict>
          <v:shape id="_x0000_s1043" type="#_x0000_t202" style="position:absolute;margin-left:14.2pt;margin-top:66.55pt;width:239.85pt;height:504.35pt;z-index:251652608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fffffe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43;mso-column-margin:5.76pt" inset="2.88pt,2.88pt,2.88pt,2.88pt">
              <w:txbxContent>
                <w:p w:rsidR="00386C23" w:rsidRDefault="00386C23" w:rsidP="00FA082B">
                  <w:pPr>
                    <w:pStyle w:val="Encabezamiento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</w:tabs>
                    <w:spacing w:after="0"/>
                    <w:jc w:val="center"/>
                    <w:rPr>
                      <w:b w:val="0"/>
                      <w:color w:val="000000"/>
                      <w:u w:val="single"/>
                    </w:rPr>
                  </w:pPr>
                </w:p>
                <w:p w:rsidR="00386C23" w:rsidRDefault="00386C23" w:rsidP="00FA082B">
                  <w:pPr>
                    <w:pStyle w:val="Encabezamiento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</w:tabs>
                    <w:spacing w:after="0"/>
                    <w:jc w:val="center"/>
                    <w:rPr>
                      <w:b w:val="0"/>
                      <w:color w:val="000000"/>
                      <w:u w:val="single"/>
                    </w:rPr>
                  </w:pPr>
                </w:p>
                <w:p w:rsidR="00386C23" w:rsidRDefault="00386C23" w:rsidP="00FA082B">
                  <w:pPr>
                    <w:pStyle w:val="Encabezamiento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</w:tabs>
                    <w:spacing w:after="0"/>
                    <w:jc w:val="center"/>
                    <w:rPr>
                      <w:rFonts w:ascii="Arial Rounded MT Bold" w:hAnsi="Arial Rounded MT Bold"/>
                      <w:b w:val="0"/>
                      <w:color w:val="000000"/>
                      <w:u w:val="single"/>
                    </w:rPr>
                  </w:pPr>
                </w:p>
                <w:p w:rsidR="00386C23" w:rsidRPr="00516023" w:rsidRDefault="00386C23" w:rsidP="00FA082B">
                  <w:pPr>
                    <w:pStyle w:val="Encabezamiento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</w:tabs>
                    <w:spacing w:after="0"/>
                    <w:jc w:val="center"/>
                    <w:rPr>
                      <w:rFonts w:ascii="Arial Rounded MT Bold" w:hAnsi="Arial Rounded MT Bold"/>
                      <w:b w:val="0"/>
                      <w:color w:val="000000"/>
                      <w:u w:val="single"/>
                    </w:rPr>
                  </w:pPr>
                  <w:r w:rsidRPr="00516023">
                    <w:rPr>
                      <w:rFonts w:ascii="Arial Rounded MT Bold" w:hAnsi="Arial Rounded MT Bold"/>
                      <w:b w:val="0"/>
                      <w:color w:val="000000"/>
                      <w:u w:val="single"/>
                    </w:rPr>
                    <w:t>COMITÉ ORGANIZADOR:</w:t>
                  </w:r>
                </w:p>
                <w:p w:rsidR="00386C23" w:rsidRPr="00FA082B" w:rsidRDefault="00386C23" w:rsidP="004421AC">
                  <w:pPr>
                    <w:pStyle w:val="Cuerpo"/>
                  </w:pPr>
                </w:p>
                <w:p w:rsidR="00386C23" w:rsidRPr="00F74BE8" w:rsidRDefault="00386C23" w:rsidP="00F74BE8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Dr. Justo M</w:t>
                  </w:r>
                  <w:r>
                    <w:rPr>
                      <w:rFonts w:ascii="Baskerville Old Face" w:hAnsi="Baskerville Old Face"/>
                      <w:sz w:val="22"/>
                    </w:rPr>
                    <w:t>anuel</w:t>
                  </w:r>
                  <w:r w:rsidRPr="00516023">
                    <w:rPr>
                      <w:rFonts w:ascii="Baskerville Old Face" w:hAnsi="Baskerville Old Face"/>
                      <w:sz w:val="22"/>
                    </w:rPr>
                    <w:t xml:space="preserve"> Villalba García</w:t>
                  </w:r>
                </w:p>
                <w:p w:rsidR="00386C23" w:rsidRPr="00516023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color w:val="auto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color w:val="auto"/>
                      <w:position w:val="-2"/>
                      <w:sz w:val="22"/>
                    </w:rPr>
                    <w:t>Dra. Mª Pilar Parrilla Virgos</w:t>
                  </w:r>
                </w:p>
                <w:p w:rsidR="00386C23" w:rsidRPr="0075652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Dr. Alfredo Morte Pérez</w:t>
                  </w:r>
                </w:p>
                <w:p w:rsidR="00386C23" w:rsidRPr="0075652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Dra. Noemí Ramos Vicente</w:t>
                  </w:r>
                </w:p>
                <w:p w:rsidR="00386C23" w:rsidRPr="005C0A0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D. Miguel Castillo Guillamón</w:t>
                  </w:r>
                </w:p>
                <w:p w:rsidR="00386C23" w:rsidRPr="005C0A0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>
                    <w:rPr>
                      <w:rFonts w:ascii="Baskerville Old Face" w:hAnsi="Baskerville Old Face"/>
                      <w:sz w:val="22"/>
                    </w:rPr>
                    <w:t>Dña. Raquel Martín Hernández</w:t>
                  </w:r>
                </w:p>
                <w:p w:rsidR="00386C23" w:rsidRPr="00031A3F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>
                    <w:rPr>
                      <w:rFonts w:ascii="Baskerville Old Face" w:hAnsi="Baskerville Old Face"/>
                      <w:sz w:val="22"/>
                    </w:rPr>
                    <w:t>Dra. Marta Garcés Valenzuela</w:t>
                  </w:r>
                </w:p>
                <w:p w:rsidR="00386C23" w:rsidRPr="005C0A0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>
                    <w:rPr>
                      <w:rFonts w:ascii="Baskerville Old Face" w:hAnsi="Baskerville Old Face"/>
                      <w:sz w:val="22"/>
                    </w:rPr>
                    <w:t>Dña. Mª José Navarro Rueda</w:t>
                  </w:r>
                </w:p>
                <w:p w:rsidR="00386C23" w:rsidRPr="00C67C42" w:rsidRDefault="00386C23" w:rsidP="00C67C42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>
                    <w:rPr>
                      <w:rFonts w:ascii="Baskerville Old Face" w:hAnsi="Baskerville Old Face"/>
                      <w:sz w:val="22"/>
                    </w:rPr>
                    <w:t>Dña. Teresa Rodríguez Marín</w:t>
                  </w:r>
                </w:p>
                <w:p w:rsidR="00386C23" w:rsidRPr="00FA082B" w:rsidRDefault="00386C23" w:rsidP="00FA082B">
                  <w:pPr>
                    <w:pStyle w:val="Prrafodelista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ind w:left="12" w:hanging="12"/>
                    <w:rPr>
                      <w:rFonts w:ascii="Lucida Sans" w:hAnsi="Lucida Sans"/>
                      <w:sz w:val="18"/>
                    </w:rPr>
                  </w:pPr>
                </w:p>
                <w:p w:rsidR="00386C23" w:rsidRPr="00FA082B" w:rsidRDefault="00386C23" w:rsidP="001A64D5">
                  <w:pPr>
                    <w:pStyle w:val="Prrafodelista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ind w:left="12" w:hanging="12"/>
                    <w:jc w:val="center"/>
                    <w:rPr>
                      <w:rFonts w:ascii="Lucida Grande" w:hAnsi="Lucida Grande"/>
                      <w:sz w:val="22"/>
                      <w:u w:val="single"/>
                    </w:rPr>
                  </w:pPr>
                  <w:r w:rsidRPr="00516023">
                    <w:rPr>
                      <w:rFonts w:ascii="Arial Rounded MT Bold" w:hAnsi="Arial Rounded MT Bold"/>
                      <w:sz w:val="22"/>
                      <w:u w:val="single"/>
                    </w:rPr>
                    <w:t>COMITÉ CIENTÍFICO</w:t>
                  </w:r>
                  <w:r w:rsidRPr="00FA082B">
                    <w:rPr>
                      <w:rFonts w:ascii="Lucida Grande" w:hAnsi="Lucida Grande"/>
                      <w:sz w:val="22"/>
                      <w:u w:val="single"/>
                    </w:rPr>
                    <w:t>:</w:t>
                  </w:r>
                </w:p>
                <w:p w:rsidR="00386C23" w:rsidRDefault="00386C23" w:rsidP="00FA082B">
                  <w:pPr>
                    <w:pStyle w:val="Prrafodelista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288" w:lineRule="auto"/>
                    <w:ind w:left="540"/>
                    <w:rPr>
                      <w:rFonts w:ascii="Lucida Sans" w:hAnsi="Lucida Sans"/>
                      <w:position w:val="-2"/>
                      <w:sz w:val="18"/>
                    </w:rPr>
                  </w:pPr>
                </w:p>
                <w:p w:rsidR="00386C23" w:rsidRPr="0075652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>
                    <w:rPr>
                      <w:rFonts w:ascii="Baskerville Old Face" w:hAnsi="Baskerville Old Face"/>
                      <w:sz w:val="22"/>
                    </w:rPr>
                    <w:t>Dra. Concepción Valdovinos Mahave</w:t>
                  </w:r>
                </w:p>
                <w:p w:rsidR="00386C23" w:rsidRPr="0075652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Dr. Agustín Galve Royo</w:t>
                  </w:r>
                </w:p>
                <w:p w:rsidR="00386C23" w:rsidRPr="0075652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Dra. Mónica Oset García</w:t>
                  </w:r>
                </w:p>
                <w:p w:rsidR="00386C23" w:rsidRPr="00516023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D. Enrique Orea Castellano</w:t>
                  </w:r>
                </w:p>
                <w:p w:rsidR="00386C23" w:rsidRPr="0075652C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color w:val="auto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color w:val="auto"/>
                      <w:position w:val="-2"/>
                      <w:sz w:val="22"/>
                    </w:rPr>
                    <w:t>Dña. Pilar Catalán Edo</w:t>
                  </w:r>
                </w:p>
                <w:p w:rsidR="00386C23" w:rsidRPr="00516023" w:rsidRDefault="00386C23" w:rsidP="001A64D5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Dr. Rubén Ferrer Sorolla</w:t>
                  </w:r>
                </w:p>
                <w:p w:rsidR="00386C23" w:rsidRPr="00C67C42" w:rsidRDefault="00386C23" w:rsidP="00C67C42">
                  <w:pPr>
                    <w:pStyle w:val="Prrafodelista1"/>
                    <w:numPr>
                      <w:ilvl w:val="2"/>
                      <w:numId w:val="2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360" w:lineRule="auto"/>
                    <w:jc w:val="both"/>
                    <w:rPr>
                      <w:rFonts w:ascii="Baskerville Old Face" w:hAnsi="Baskerville Old Face"/>
                      <w:position w:val="-2"/>
                      <w:sz w:val="22"/>
                    </w:rPr>
                  </w:pPr>
                  <w:r w:rsidRPr="00516023">
                    <w:rPr>
                      <w:rFonts w:ascii="Baskerville Old Face" w:hAnsi="Baskerville Old Face"/>
                      <w:sz w:val="22"/>
                    </w:rPr>
                    <w:t>Dr. Lluís Alandete German</w:t>
                  </w:r>
                </w:p>
                <w:p w:rsidR="00386C23" w:rsidRPr="00FA082B" w:rsidRDefault="00386C23" w:rsidP="00516023">
                  <w:pPr>
                    <w:pStyle w:val="Prrafodelista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ind w:left="0"/>
                    <w:rPr>
                      <w:rFonts w:ascii="Lucida Sans" w:hAnsi="Lucida Sans"/>
                      <w:b/>
                      <w:color w:val="343434"/>
                      <w:sz w:val="18"/>
                    </w:rPr>
                  </w:pPr>
                </w:p>
                <w:p w:rsidR="00386C23" w:rsidRPr="00C3141D" w:rsidRDefault="00386C23" w:rsidP="00516023">
                  <w:pPr>
                    <w:pStyle w:val="Prrafodelista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288" w:lineRule="auto"/>
                    <w:ind w:left="544"/>
                    <w:rPr>
                      <w:rFonts w:ascii="Baskerville Old Face" w:hAnsi="Baskerville Old Face"/>
                      <w:b/>
                    </w:rPr>
                  </w:pPr>
                  <w:r>
                    <w:rPr>
                      <w:rFonts w:ascii="Baskerville Old Face" w:hAnsi="Baskerville Old Face"/>
                    </w:rPr>
                    <w:tab/>
                    <w:t xml:space="preserve">     </w:t>
                  </w:r>
                  <w:r w:rsidRPr="00C3141D">
                    <w:rPr>
                      <w:rFonts w:ascii="Baskerville Old Face" w:hAnsi="Baskerville Old Face"/>
                      <w:b/>
                    </w:rPr>
                    <w:t xml:space="preserve">Secretaría técnica: </w:t>
                  </w:r>
                </w:p>
                <w:p w:rsidR="00386C23" w:rsidRDefault="00386C23" w:rsidP="00516023">
                  <w:pPr>
                    <w:pStyle w:val="Prrafodelista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288" w:lineRule="auto"/>
                    <w:ind w:left="181"/>
                    <w:rPr>
                      <w:rFonts w:ascii="Baskerville Old Face" w:hAnsi="Baskerville Old Face"/>
                    </w:rPr>
                  </w:pPr>
                  <w:r>
                    <w:rPr>
                      <w:rFonts w:ascii="Baskerville Old Face" w:hAnsi="Baskerville Old Face"/>
                    </w:rPr>
                    <w:t xml:space="preserve">      </w:t>
                  </w:r>
                  <w:r w:rsidRPr="00516023">
                    <w:rPr>
                      <w:rFonts w:ascii="Baskerville Old Face" w:hAnsi="Baskerville Old Face"/>
                    </w:rPr>
                    <w:t>Dña. Teresa Barrera Fuertes</w:t>
                  </w:r>
                </w:p>
                <w:p w:rsidR="00386C23" w:rsidRPr="00C3141D" w:rsidRDefault="00386C23" w:rsidP="00C67C42">
                  <w:pPr>
                    <w:pStyle w:val="Prrafodelista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288" w:lineRule="auto"/>
                    <w:ind w:left="181"/>
                    <w:rPr>
                      <w:rFonts w:ascii="Baskerville Old Face" w:hAnsi="Baskerville Old Face"/>
                      <w:b/>
                    </w:rPr>
                  </w:pPr>
                  <w:r>
                    <w:rPr>
                      <w:rFonts w:ascii="Baskerville Old Face" w:hAnsi="Baskerville Old Face"/>
                    </w:rPr>
                    <w:t xml:space="preserve">                     </w:t>
                  </w:r>
                  <w:r w:rsidRPr="00C3141D">
                    <w:rPr>
                      <w:rFonts w:ascii="Baskerville Old Face" w:hAnsi="Baskerville Old Face"/>
                      <w:b/>
                    </w:rPr>
                    <w:t>Tesorería:</w:t>
                  </w:r>
                </w:p>
                <w:p w:rsidR="00386C23" w:rsidRPr="00516023" w:rsidRDefault="00386C23" w:rsidP="00C67C42">
                  <w:pPr>
                    <w:pStyle w:val="Prrafodelista1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line="288" w:lineRule="auto"/>
                    <w:ind w:left="181"/>
                    <w:rPr>
                      <w:rFonts w:ascii="Baskerville Old Face" w:hAnsi="Baskerville Old Face"/>
                    </w:rPr>
                  </w:pPr>
                  <w:r>
                    <w:rPr>
                      <w:rFonts w:ascii="Baskerville Old Face" w:hAnsi="Baskerville Old Face"/>
                    </w:rPr>
                    <w:t xml:space="preserve">         Asociación Lain Entralgo</w:t>
                  </w:r>
                </w:p>
              </w:txbxContent>
            </v:textbox>
            <w10:wrap anchory="page"/>
          </v:shape>
        </w:pict>
      </w:r>
    </w:p>
    <w:p w:rsidR="00386C23" w:rsidRPr="00FA082B" w:rsidRDefault="00386C23" w:rsidP="00FA082B"/>
    <w:p w:rsidR="00386C23" w:rsidRPr="00FA082B" w:rsidRDefault="00386C23" w:rsidP="00FA082B"/>
    <w:p w:rsidR="00386C23" w:rsidRPr="00FA082B" w:rsidRDefault="00386C23" w:rsidP="00FA082B">
      <w:r>
        <w:rPr>
          <w:noProof/>
          <w:lang w:val="es-ES" w:eastAsia="es-ES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4" type="#_x0000_t9" style="position:absolute;margin-left:616.55pt;margin-top:6.65pt;width:116.85pt;height:96.15pt;z-index:251665920" fillcolor="#ed7d31" strokecolor="#f2f2f2" strokeweight="3pt">
            <v:fill r:id="rId13" o:title="" recolor="t" type="frame"/>
            <v:shadow on="t" type="perspective" color="#823b0b" opacity=".5" offset="1pt" offset2="-1pt"/>
          </v:shape>
        </w:pict>
      </w:r>
    </w:p>
    <w:p w:rsidR="00386C23" w:rsidRPr="00FA082B" w:rsidRDefault="00386C23" w:rsidP="00FA082B"/>
    <w:p w:rsidR="00386C23" w:rsidRPr="00FA082B" w:rsidRDefault="00386C23" w:rsidP="00FA082B"/>
    <w:p w:rsidR="00386C23" w:rsidRPr="00FA082B" w:rsidRDefault="00386C23" w:rsidP="00FA082B"/>
    <w:p w:rsidR="00386C23" w:rsidRPr="00FA082B" w:rsidRDefault="00386C23" w:rsidP="00FA082B">
      <w:r>
        <w:rPr>
          <w:noProof/>
          <w:lang w:val="es-ES" w:eastAsia="es-ES"/>
        </w:rPr>
        <w:pict>
          <v:shape id="_x0000_s1045" type="#_x0000_t202" style="position:absolute;margin-left:309.5pt;margin-top:225.75pt;width:204.15pt;height:36.95pt;z-index:251645440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fffffe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45;mso-column-margin:5.76pt" inset="2.88pt,2.88pt,2.88pt,2.88pt">
              <w:txbxContent>
                <w:p w:rsidR="00386C23" w:rsidRPr="00516023" w:rsidRDefault="00386C23" w:rsidP="0075083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ascii="Arial Rounded MT Bold" w:hAnsi="Arial Rounded MT Bold"/>
                      <w:sz w:val="24"/>
                      <w:u w:val="double"/>
                      <w:lang w:val="es-ES"/>
                    </w:rPr>
                  </w:pPr>
                  <w:r w:rsidRPr="00516023">
                    <w:rPr>
                      <w:rFonts w:ascii="Arial Rounded MT Bold" w:hAnsi="Arial Rounded MT Bold"/>
                      <w:u w:val="double"/>
                      <w:lang w:val="es-ES"/>
                    </w:rPr>
                    <w:t>COLABORADORES:</w:t>
                  </w:r>
                </w:p>
              </w:txbxContent>
            </v:textbox>
            <w10:wrap anchory="page"/>
          </v:shape>
        </w:pict>
      </w:r>
    </w:p>
    <w:p w:rsidR="00386C23" w:rsidRPr="00FA082B" w:rsidRDefault="00386C23" w:rsidP="00FA082B">
      <w:r>
        <w:rPr>
          <w:noProof/>
          <w:lang w:val="es-ES" w:eastAsia="es-ES"/>
        </w:rPr>
        <w:pict>
          <v:shape id="_x0000_s1046" type="#_x0000_t75" style="position:absolute;margin-left:291.5pt;margin-top:225pt;width:64.1pt;height:64.1pt;z-index:251660800;mso-position-horizontal-relative:margin;mso-position-vertical-relative:margin">
            <v:imagedata r:id="rId14" o:title=""/>
            <w10:wrap type="square" anchorx="margin" anchory="margin"/>
          </v:shape>
        </w:pict>
      </w:r>
    </w:p>
    <w:p w:rsidR="00386C23" w:rsidRPr="00FA082B" w:rsidRDefault="00386C23" w:rsidP="00FA082B"/>
    <w:p w:rsidR="00386C23" w:rsidRPr="00FA082B" w:rsidRDefault="00386C23" w:rsidP="00FA082B"/>
    <w:p w:rsidR="00386C23" w:rsidRPr="00FA082B" w:rsidRDefault="00386C23" w:rsidP="00FA082B"/>
    <w:p w:rsidR="00386C23" w:rsidRPr="00FA082B" w:rsidRDefault="00386C23" w:rsidP="00FA082B">
      <w:r>
        <w:rPr>
          <w:noProof/>
          <w:lang w:val="es-ES" w:eastAsia="es-ES"/>
        </w:rPr>
        <w:pict>
          <v:shape id="_x0000_s1047" type="#_x0000_t75" style="position:absolute;margin-left:291.5pt;margin-top:315pt;width:88pt;height:32.25pt;z-index:251661824;mso-position-horizontal-relative:margin;mso-position-vertical-relative:margin">
            <v:imagedata r:id="rId15" o:title=""/>
            <w10:wrap type="square" anchorx="margin" anchory="margin"/>
          </v:shape>
        </w:pict>
      </w:r>
      <w:r>
        <w:rPr>
          <w:noProof/>
          <w:lang w:val="es-ES" w:eastAsia="es-ES"/>
        </w:rPr>
        <w:pict>
          <v:shape id="_x0000_s1048" type="#_x0000_t202" style="position:absolute;margin-left:583pt;margin-top:351pt;width:184.5pt;height:84pt;z-index:251646464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fffffe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48;mso-column-margin:5.76pt" inset="2.88pt,2.88pt,2.88pt,2.88pt">
              <w:txbxContent>
                <w:p w:rsidR="00386C23" w:rsidRPr="003C731A" w:rsidRDefault="00386C23" w:rsidP="003859DE">
                  <w:pPr>
                    <w:widowControl w:val="0"/>
                    <w:spacing w:after="0" w:line="440" w:lineRule="exact"/>
                    <w:jc w:val="center"/>
                    <w:rPr>
                      <w:rFonts w:ascii="Arial Rounded MT Bold" w:hAnsi="Arial Rounded MT Bold" w:cs="Arial"/>
                      <w:b/>
                      <w:bCs/>
                      <w:color w:val="466BA6"/>
                      <w:spacing w:val="32"/>
                      <w:sz w:val="40"/>
                      <w:szCs w:val="40"/>
                    </w:rPr>
                  </w:pPr>
                  <w:r w:rsidRPr="003C731A">
                    <w:rPr>
                      <w:rFonts w:ascii="Arial Rounded MT Bold" w:hAnsi="Arial Rounded MT Bold" w:cs="Arial"/>
                      <w:b/>
                      <w:bCs/>
                      <w:color w:val="466BA6"/>
                      <w:spacing w:val="32"/>
                      <w:sz w:val="40"/>
                      <w:szCs w:val="40"/>
                    </w:rPr>
                    <w:t xml:space="preserve">XI </w:t>
                  </w:r>
                </w:p>
                <w:p w:rsidR="00386C23" w:rsidRPr="003C731A" w:rsidRDefault="00386C23" w:rsidP="003859DE">
                  <w:pPr>
                    <w:widowControl w:val="0"/>
                    <w:spacing w:after="0" w:line="440" w:lineRule="exact"/>
                    <w:jc w:val="center"/>
                    <w:rPr>
                      <w:rFonts w:ascii="Arial Rounded MT Bold" w:hAnsi="Arial Rounded MT Bold" w:cs="Arial"/>
                      <w:sz w:val="40"/>
                      <w:szCs w:val="40"/>
                    </w:rPr>
                  </w:pPr>
                  <w:r w:rsidRPr="003C731A">
                    <w:rPr>
                      <w:rFonts w:ascii="Arial Rounded MT Bold" w:hAnsi="Arial Rounded MT Bold" w:cs="Arial"/>
                      <w:b/>
                      <w:bCs/>
                      <w:color w:val="466BA6"/>
                      <w:spacing w:val="32"/>
                      <w:sz w:val="40"/>
                      <w:szCs w:val="40"/>
                    </w:rPr>
                    <w:t>Jornadas Científicas</w:t>
                  </w:r>
                </w:p>
              </w:txbxContent>
            </v:textbox>
            <w10:wrap anchory="page"/>
          </v:shape>
        </w:pict>
      </w:r>
    </w:p>
    <w:p w:rsidR="00386C23" w:rsidRPr="00FA082B" w:rsidRDefault="00386C23" w:rsidP="00FA082B"/>
    <w:p w:rsidR="00386C23" w:rsidRDefault="00386C23" w:rsidP="00FA082B"/>
    <w:p w:rsidR="00386C23" w:rsidRDefault="00386C23" w:rsidP="00FA082B">
      <w:pPr>
        <w:tabs>
          <w:tab w:val="left" w:pos="3465"/>
        </w:tabs>
      </w:pPr>
      <w:r>
        <w:rPr>
          <w:noProof/>
          <w:lang w:val="es-ES" w:eastAsia="es-ES"/>
        </w:rPr>
        <w:pict>
          <v:shape id="_x0000_s1049" type="#_x0000_t75" style="position:absolute;margin-left:368.5pt;margin-top:387pt;width:75.45pt;height:75.45pt;z-index:251657728;mso-position-horizontal-relative:margin;mso-position-vertical-relative:margin">
            <v:imagedata r:id="rId16" o:title=""/>
            <w10:wrap type="square" anchorx="margin" anchory="margin"/>
          </v:shape>
        </w:pict>
      </w:r>
      <w:r>
        <w:tab/>
      </w:r>
    </w:p>
    <w:p w:rsidR="00386C23" w:rsidRDefault="00386C23" w:rsidP="00FA082B">
      <w:pPr>
        <w:tabs>
          <w:tab w:val="left" w:pos="3465"/>
        </w:tabs>
      </w:pPr>
      <w:r>
        <w:rPr>
          <w:noProof/>
          <w:lang w:val="es-ES" w:eastAsia="es-ES"/>
        </w:rPr>
        <w:pict>
          <v:shape id="_x0000_s1050" type="#_x0000_t202" style="position:absolute;margin-left:588.5pt;margin-top:441pt;width:183pt;height:38.15pt;z-index:251650560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fffffe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50;mso-column-margin:5.76pt" inset="2.88pt,2.88pt,2.88pt,2.88pt">
              <w:txbxContent>
                <w:p w:rsidR="00386C23" w:rsidRPr="007A0FC4" w:rsidRDefault="00386C23" w:rsidP="003859DE">
                  <w:pPr>
                    <w:widowControl w:val="0"/>
                    <w:spacing w:after="0" w:line="280" w:lineRule="exact"/>
                    <w:jc w:val="center"/>
                    <w:rPr>
                      <w:rFonts w:ascii="Arial Rounded MT Bold" w:hAnsi="Arial Rounded MT Bold" w:cs="Arial"/>
                      <w:b/>
                      <w:bCs/>
                      <w:color w:val="9CC2E5"/>
                      <w:spacing w:val="16"/>
                      <w:szCs w:val="16"/>
                      <w:lang w:val="es-ES"/>
                    </w:rPr>
                  </w:pPr>
                  <w:r>
                    <w:rPr>
                      <w:rFonts w:ascii="Arial Rounded MT Bold" w:hAnsi="Arial Rounded MT Bold" w:cs="Arial"/>
                      <w:b/>
                      <w:bCs/>
                      <w:color w:val="9CC2E5"/>
                      <w:spacing w:val="16"/>
                      <w:szCs w:val="16"/>
                      <w:lang w:val="es-ES"/>
                    </w:rPr>
                    <w:t xml:space="preserve">23 y </w:t>
                  </w:r>
                  <w:smartTag w:uri="urn:schemas-microsoft-com:office:smarttags" w:element="date">
                    <w:smartTagPr>
                      <w:attr w:name="ls" w:val="trans"/>
                      <w:attr w:name="Month" w:val="10"/>
                      <w:attr w:name="Day" w:val="24"/>
                      <w:attr w:name="Year" w:val="2017"/>
                    </w:smartTagPr>
                    <w:r>
                      <w:rPr>
                        <w:rFonts w:ascii="Arial Rounded MT Bold" w:hAnsi="Arial Rounded MT Bold" w:cs="Arial"/>
                        <w:b/>
                        <w:bCs/>
                        <w:color w:val="9CC2E5"/>
                        <w:spacing w:val="16"/>
                        <w:szCs w:val="16"/>
                        <w:lang w:val="es-ES"/>
                      </w:rPr>
                      <w:t>24</w:t>
                    </w:r>
                    <w:r w:rsidRPr="007A0FC4">
                      <w:rPr>
                        <w:rFonts w:ascii="Arial Rounded MT Bold" w:hAnsi="Arial Rounded MT Bold" w:cs="Arial"/>
                        <w:b/>
                        <w:bCs/>
                        <w:color w:val="9CC2E5"/>
                        <w:spacing w:val="16"/>
                        <w:szCs w:val="16"/>
                        <w:lang w:val="es-ES"/>
                      </w:rPr>
                      <w:t xml:space="preserve"> de Octubre de 2017</w:t>
                    </w:r>
                  </w:smartTag>
                </w:p>
                <w:p w:rsidR="00386C23" w:rsidRPr="007A0FC4" w:rsidRDefault="00386C23" w:rsidP="003859DE">
                  <w:pPr>
                    <w:widowControl w:val="0"/>
                    <w:spacing w:after="0" w:line="280" w:lineRule="exact"/>
                    <w:jc w:val="center"/>
                    <w:rPr>
                      <w:rFonts w:ascii="Arial Rounded MT Bold" w:hAnsi="Arial Rounded MT Bold" w:cs="Arial"/>
                      <w:b/>
                      <w:bCs/>
                      <w:color w:val="7EB4DA"/>
                      <w:szCs w:val="16"/>
                      <w:lang w:val="es-ES"/>
                    </w:rPr>
                  </w:pPr>
                  <w:r w:rsidRPr="007A0FC4">
                    <w:rPr>
                      <w:rFonts w:ascii="Arial Rounded MT Bold" w:hAnsi="Arial Rounded MT Bold" w:cs="Arial"/>
                      <w:b/>
                      <w:bCs/>
                      <w:color w:val="7EB4DA"/>
                      <w:szCs w:val="16"/>
                      <w:lang w:val="es-ES"/>
                    </w:rPr>
                    <w:t xml:space="preserve">Hospital Obispo Polanco </w:t>
                  </w:r>
                </w:p>
              </w:txbxContent>
            </v:textbox>
            <w10:wrap anchory="page"/>
          </v:shape>
        </w:pict>
      </w:r>
    </w:p>
    <w:p w:rsidR="00386C23" w:rsidRDefault="00386C23" w:rsidP="00FA082B">
      <w:pPr>
        <w:tabs>
          <w:tab w:val="left" w:pos="3465"/>
        </w:tabs>
      </w:pPr>
    </w:p>
    <w:p w:rsidR="00386C23" w:rsidRDefault="00386C23" w:rsidP="00FA082B">
      <w:pPr>
        <w:tabs>
          <w:tab w:val="left" w:pos="3465"/>
        </w:tabs>
      </w:pPr>
      <w:r>
        <w:rPr>
          <w:noProof/>
          <w:lang w:val="es-ES" w:eastAsia="es-ES"/>
        </w:rPr>
        <w:pict>
          <v:shape id="Cuadro de texto 2" o:spid="_x0000_s1051" type="#_x0000_t202" style="position:absolute;margin-left:286pt;margin-top:9.2pt;width:244.2pt;height:29.7pt;z-index:251655680;visibility:visible;mso-wrap-distance-top:3.6pt;mso-wrap-distance-bottom:3.6pt" stroked="f">
            <v:textbox style="mso-next-textbox:#Cuadro de texto 2">
              <w:txbxContent>
                <w:p w:rsidR="00386C23" w:rsidRPr="001834F7" w:rsidRDefault="00386C23" w:rsidP="00FA082B">
                  <w:pPr>
                    <w:spacing w:after="0"/>
                    <w:jc w:val="center"/>
                    <w:rPr>
                      <w:color w:val="808080"/>
                      <w:sz w:val="20"/>
                      <w:szCs w:val="20"/>
                      <w:lang w:val="es-ES"/>
                    </w:rPr>
                  </w:pPr>
                  <w:r w:rsidRPr="001834F7">
                    <w:rPr>
                      <w:color w:val="808080"/>
                      <w:sz w:val="20"/>
                      <w:szCs w:val="20"/>
                      <w:lang w:val="es-ES"/>
                    </w:rPr>
                    <w:t>HOSPITAL OBISPO POLANCO</w:t>
                  </w:r>
                </w:p>
                <w:p w:rsidR="00386C23" w:rsidRPr="001834F7" w:rsidRDefault="00386C23" w:rsidP="00FA082B">
                  <w:pPr>
                    <w:spacing w:after="0"/>
                    <w:jc w:val="center"/>
                    <w:rPr>
                      <w:color w:val="808080"/>
                      <w:sz w:val="16"/>
                      <w:szCs w:val="20"/>
                      <w:lang w:val="es-ES"/>
                    </w:rPr>
                  </w:pPr>
                  <w:r>
                    <w:rPr>
                      <w:color w:val="808080"/>
                      <w:sz w:val="16"/>
                      <w:szCs w:val="20"/>
                      <w:lang w:val="es-ES"/>
                    </w:rPr>
                    <w:t xml:space="preserve">AV. RUIZ JARABO, S/N </w:t>
                  </w:r>
                  <w:r w:rsidRPr="001834F7">
                    <w:rPr>
                      <w:color w:val="808080"/>
                      <w:sz w:val="16"/>
                      <w:szCs w:val="20"/>
                      <w:lang w:val="es-ES"/>
                    </w:rPr>
                    <w:t>CP: 44002 TERUEL</w:t>
                  </w:r>
                </w:p>
                <w:p w:rsidR="00386C23" w:rsidRPr="001834F7" w:rsidRDefault="00386C23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p w:rsidR="00386C23" w:rsidRDefault="00386C23" w:rsidP="00FA082B">
      <w:pPr>
        <w:tabs>
          <w:tab w:val="left" w:pos="3465"/>
        </w:tabs>
      </w:pPr>
      <w:r>
        <w:rPr>
          <w:noProof/>
          <w:lang w:val="es-ES" w:eastAsia="es-ES"/>
        </w:rPr>
        <w:pict>
          <v:line id="_x0000_s1052" style="position:absolute;z-index:251648512;mso-wrap-distance-left:2.88pt;mso-wrap-distance-top:2.88pt;mso-wrap-distance-right:2.88pt;mso-wrap-distance-bottom:2.88pt;mso-position-vertical-relative:page" from="280.5pt,513pt" to="528.3pt,513pt" fillcolor="#fffffe [rgb(255,255,254) cmyk(0,0,0,0)]" strokecolor="#212120" strokeweight=".5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  <w:lang w:val="es-ES" w:eastAsia="es-ES"/>
        </w:rPr>
        <w:pict>
          <v:line id="_x0000_s1053" style="position:absolute;flip:x;z-index:251649536;mso-wrap-distance-left:2.88pt;mso-wrap-distance-top:2.88pt;mso-wrap-distance-right:2.88pt;mso-wrap-distance-bottom:2.88pt;mso-position-vertical-relative:page" from="385pt,513pt" to="417.55pt,563.55pt" fillcolor="#fffffe [rgb(255,255,254) cmyk(0,0,0,0)]" strokecolor="#212120" strokeweight=".5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>
        <w:rPr>
          <w:noProof/>
          <w:lang w:val="es-ES" w:eastAsia="es-ES"/>
        </w:rPr>
        <w:pict>
          <v:shape id="_x0000_s1054" type="#_x0000_t202" style="position:absolute;margin-left:379.5pt;margin-top:522pt;width:127.3pt;height:49.5pt;z-index:251647488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fffffe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54;mso-column-margin:5.76pt" inset="2.88pt,2.88pt,2.88pt,2.88pt">
              <w:txbxContent>
                <w:p w:rsidR="00386C23" w:rsidRDefault="00386C23" w:rsidP="00516023">
                  <w:pPr>
                    <w:widowControl w:val="0"/>
                    <w:spacing w:after="0" w:line="200" w:lineRule="exact"/>
                    <w:jc w:val="center"/>
                    <w:rPr>
                      <w:rFonts w:ascii="Arial" w:hAnsi="Arial" w:cs="Arial"/>
                      <w:color w:val="878888"/>
                      <w:spacing w:val="12"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color w:val="878888"/>
                      <w:spacing w:val="12"/>
                      <w:sz w:val="13"/>
                      <w:szCs w:val="13"/>
                    </w:rPr>
                    <w:t xml:space="preserve">                    </w:t>
                  </w:r>
                  <w:smartTag w:uri="urn:schemas-microsoft-com:office:smarttags" w:element="phone">
                    <w:smartTagPr>
                      <w:attr w:name="ls" w:val="trans"/>
                    </w:smartTagPr>
                    <w:r>
                      <w:rPr>
                        <w:rFonts w:ascii="Arial" w:hAnsi="Arial" w:cs="Arial"/>
                        <w:color w:val="878888"/>
                        <w:spacing w:val="12"/>
                        <w:sz w:val="13"/>
                        <w:szCs w:val="13"/>
                      </w:rPr>
                      <w:t>978 65 40 00</w:t>
                    </w:r>
                  </w:smartTag>
                </w:p>
                <w:p w:rsidR="00386C23" w:rsidRDefault="00386C23" w:rsidP="00FA082B">
                  <w:pPr>
                    <w:widowControl w:val="0"/>
                    <w:spacing w:after="0" w:line="130" w:lineRule="exact"/>
                    <w:jc w:val="right"/>
                    <w:rPr>
                      <w:rFonts w:ascii="Arial" w:hAnsi="Arial" w:cs="Arial"/>
                      <w:color w:val="212120"/>
                      <w:spacing w:val="12"/>
                      <w:sz w:val="13"/>
                      <w:szCs w:val="13"/>
                    </w:rPr>
                  </w:pPr>
                </w:p>
                <w:p w:rsidR="00386C23" w:rsidRDefault="00386C23" w:rsidP="00516023">
                  <w:pPr>
                    <w:widowControl w:val="0"/>
                    <w:spacing w:after="0" w:line="170" w:lineRule="exact"/>
                    <w:jc w:val="center"/>
                    <w:rPr>
                      <w:rFonts w:ascii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spacing w:val="12"/>
                      <w:sz w:val="13"/>
                      <w:szCs w:val="13"/>
                    </w:rPr>
                    <w:t xml:space="preserve">                    www.opolanco.es</w:t>
                  </w:r>
                </w:p>
              </w:txbxContent>
            </v:textbox>
            <w10:wrap anchory="page"/>
          </v:shape>
        </w:pict>
      </w:r>
      <w:r>
        <w:rPr>
          <w:noProof/>
          <w:lang w:val="es-ES" w:eastAsia="es-ES"/>
        </w:rPr>
        <w:pict>
          <v:group id="_x0000_s1055" style="position:absolute;margin-left:319pt;margin-top:522pt;width:52.2pt;height:51.95pt;z-index:251651584;mso-position-vertical-relative:page" coordorigin="10487,11235" coordsize="66,65">
            <v:shape id="_x0000_s1056" style="position:absolute;left:10511;top:11235;width:42;height:32" coordsize="131,102" path="m24,102hdc27,102,29,102,31,101,41,99,50,91,58,81,62,76,66,70,70,64,88,35,105,,131,,86,,86,,86,,59,,43,36,24,65v,,,,,c18,74,12,83,5,90,3,91,2,93,,94v7,5,14,8,21,8hal24,102hdxe" fillcolor="#099" stroked="f" strokecolor="#212120 [rgb(33,33,32) cmyk(0,0,0,100)]" o:cliptowrap="t">
              <v:fill color2="#374b8c [rgb(55,75,140) cmyk(100,75.3,0,0)]" rotate="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</v:shape>
            <v:shape id="_x0000_s1057" style="position:absolute;left:10487;top:11251;width:31;height:16" coordsize="98,51" path="m77,43hdc71,38,65,31,60,23,55,16,50,8,45,,,,,,,,16,25,31,51,53,51v45,,45,,45,c91,51,84,48,77,43xe" fillcolor="#f28d2c [rgb(242,141,44) cmyk(0,50.2,100,0)]" stroked="f" strokecolor="#212120 [rgb(33,33,32) cmyk(0,0,0,100)]" o:cliptowrap="t">
              <v:fill color2="#e5322c [rgb(229,50,44) cmyk(0,100,100,0)]" rotate="t" focus="100%" type="gradien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</v:shape>
            <v:shape id="_x0000_s1058" style="position:absolute;left:10511;top:11268;width:42;height:33" coordsize="131,102" path="m24,hdc27,,29,,31,1,41,3,50,11,58,21v4,5,8,11,12,17c88,67,105,102,131,102v-45,,-45,,-45,c59,102,43,66,24,37v,,,,,c18,27,12,19,5,12,3,11,2,9,,8,7,3,14,,21,hal24,hdxe" fillcolor="#dedddc [rgb(222,221,220) cmyk(0,0,0,15.3)]" stroked="f" strokecolor="#212120 [rgb(33,33,32) cmyk(0,0,0,100)]" o:cliptowrap="t">
              <v:fill color2="#fffffe [rgb(255,255,254) cmyk(0,0,0,0)]" rotate="t" focus="100%" type="gradien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</v:shape>
            <v:shape id="_x0000_s1059" style="position:absolute;left:10487;top:11268;width:31;height:17" coordsize="98,51" path="m77,8hdc71,13,65,20,60,28,55,35,50,43,45,51,,51,,51,,51,16,26,31,,53,,98,,98,,98,,91,,84,3,77,8xe" fillcolor="#dedddc [rgb(222,221,220) cmyk(0,0,0,15.3)]" stroked="f" strokecolor="#212120 [rgb(33,33,32) cmyk(0,0,0,100)]" o:cliptowrap="t">
              <v:fill color2="#fffffe [rgb(255,255,254) cmyk(0,0,0,0)]" rotate="t" focus="100%" type="gradient"/>
              <v:stroke color2="#fffffe [rgb(255,255,254) cmyk(0,0,0,0)]">
                <o:left v:ext="view" color="#212120 [rgb(33,33,32) cmyk(0,0,0,100)]" color2="#fffffe [rgb(255,255,254) cmyk(0,0,0,0)]"/>
                <o:top v:ext="view" color="#212120 [rgb(33,33,32) cmyk(0,0,0,100)]" color2="#fffffe [rgb(255,255,254) cmyk(0,0,0,0)]"/>
                <o:right v:ext="view" color="#212120 [rgb(33,33,32) cmyk(0,0,0,100)]" color2="#fffffe [rgb(255,255,254) cmyk(0,0,0,0)]"/>
                <o:bottom v:ext="view" color="#212120 [rgb(33,33,32) cmyk(0,0,0,100)]" color2="#fffffe [rgb(255,255,254) cmyk(0,0,0,0)]"/>
                <o:column v:ext="view" color="#212120 [rgb(33,33,32) cmyk(0,0,0,100)]" color2="#fffffe [rgb(255,255,254) cmyk(0,0,0,0)]"/>
              </v:stroke>
              <v:shadow color="#8c8682 [rgb(140,134,130) cmyk(24.7,20.8,19.6,36.1)]" color2="#dbd5d3 [rgb(219,213,211) cmyk(12.5,9.8,8.63,3.14)]"/>
              <v:path arrowok="t"/>
            </v:shape>
            <w10:wrap anchory="page"/>
          </v:group>
        </w:pict>
      </w:r>
    </w:p>
    <w:p w:rsidR="00386C23" w:rsidRDefault="00386C23" w:rsidP="00FA082B">
      <w:pPr>
        <w:tabs>
          <w:tab w:val="left" w:pos="3465"/>
        </w:tabs>
      </w:pPr>
      <w:r>
        <w:rPr>
          <w:noProof/>
          <w:lang w:val="es-ES" w:eastAsia="es-ES"/>
        </w:rPr>
        <w:pict>
          <v:shape id="_x0000_s1060" type="#_x0000_t75" style="position:absolute;margin-left:642.75pt;margin-top:498.35pt;width:92.25pt;height:43.3pt;z-index:251662848;visibility:visible;mso-position-horizontal-relative:margin;mso-position-vertical-relative:margin">
            <v:imagedata r:id="rId17" o:title=""/>
            <w10:wrap type="square" anchorx="margin" anchory="margin"/>
          </v:shape>
        </w:pict>
      </w:r>
    </w:p>
    <w:p w:rsidR="00386C23" w:rsidRDefault="00386C23" w:rsidP="00FA082B">
      <w:pPr>
        <w:tabs>
          <w:tab w:val="left" w:pos="3465"/>
        </w:tabs>
      </w:pPr>
      <w:r>
        <w:rPr>
          <w:noProof/>
          <w:lang w:val="es-ES" w:eastAsia="es-ES"/>
        </w:rPr>
        <w:pict>
          <v:roundrect id="_x0000_s1061" style="position:absolute;margin-left:-11pt;margin-top:-9pt;width:256.75pt;height:50.4pt;z-index:251663872" arcsize="10923f" fillcolor="#ed7d31" strokecolor="#f2f2f2" strokeweight="3pt">
            <v:shadow on="t" type="perspective" color="#823b0b" opacity=".5" offset="1pt" offset2="-1pt"/>
            <v:textbox style="mso-next-textbox:#_x0000_s1061">
              <w:txbxContent>
                <w:p w:rsidR="00386C23" w:rsidRPr="00ED231D" w:rsidRDefault="00386C23" w:rsidP="00ED231D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</w:tabs>
                    <w:jc w:val="center"/>
                    <w:rPr>
                      <w:rFonts w:ascii="Baskerville Old Face" w:hAnsi="Baskerville Old Face" w:cs="Lucida Grande"/>
                      <w:b/>
                      <w:color w:val="FFFFFF"/>
                      <w:sz w:val="28"/>
                      <w:lang w:val="es-ES"/>
                    </w:rPr>
                  </w:pPr>
                  <w:r w:rsidRPr="00ED231D">
                    <w:rPr>
                      <w:rFonts w:ascii="Baskerville Old Face" w:hAnsi="Baskerville Old Face" w:cs="Lucida Grande"/>
                      <w:b/>
                      <w:color w:val="FFFFFF"/>
                      <w:sz w:val="28"/>
                      <w:lang w:val="es-ES"/>
                    </w:rPr>
                    <w:t xml:space="preserve">NORMAS DE PRESENTACIÓN </w:t>
                  </w:r>
                </w:p>
                <w:p w:rsidR="00386C23" w:rsidRPr="00ED231D" w:rsidRDefault="00386C23" w:rsidP="00ED231D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</w:tabs>
                    <w:jc w:val="center"/>
                    <w:rPr>
                      <w:rFonts w:ascii="Baskerville Old Face" w:hAnsi="Baskerville Old Face" w:cs="Lucida Grande"/>
                      <w:b/>
                      <w:color w:val="FFFFFF"/>
                      <w:sz w:val="28"/>
                      <w:lang w:val="es-ES"/>
                    </w:rPr>
                  </w:pPr>
                  <w:r>
                    <w:rPr>
                      <w:rFonts w:ascii="Baskerville Old Face" w:hAnsi="Baskerville Old Face" w:cs="Lucida Grande"/>
                      <w:b/>
                      <w:color w:val="FFFFFF"/>
                      <w:sz w:val="28"/>
                      <w:lang w:val="es-ES"/>
                    </w:rPr>
                    <w:t xml:space="preserve">DE LAS COMUNICACIONES </w:t>
                  </w:r>
                </w:p>
                <w:p w:rsidR="00386C23" w:rsidRPr="00ED231D" w:rsidRDefault="00386C23">
                  <w:pPr>
                    <w:rPr>
                      <w:lang w:val="es-ES"/>
                    </w:rPr>
                  </w:pPr>
                </w:p>
              </w:txbxContent>
            </v:textbox>
          </v:roundrect>
        </w:pict>
      </w:r>
    </w:p>
    <w:p w:rsidR="00386C23" w:rsidRDefault="00386C23" w:rsidP="00FA082B">
      <w:pPr>
        <w:tabs>
          <w:tab w:val="left" w:pos="3465"/>
        </w:tabs>
      </w:pPr>
      <w:r>
        <w:rPr>
          <w:noProof/>
          <w:lang w:val="es-ES" w:eastAsia="es-ES"/>
        </w:rPr>
        <w:pict>
          <v:rect id="_x0000_s1062" style="position:absolute;margin-left:306.35pt;margin-top:19.7pt;width:515.25pt;height:35.8pt;z-index:-251647488;visibility:visible;mso-position-horizontal-relative:page;mso-position-vertical-relative:page" fillcolor="#099" strokecolor="#f2f2f2" strokeweight="3pt">
            <v:stroke opacity="13107f"/>
            <v:shadow on="t" type="perspective" color="#1f4d78" opacity=".5" offset="1pt" offset2="-1pt"/>
            <v:path arrowok="t"/>
            <v:textbox style="mso-next-textbox:#_x0000_s1062" inset="8pt,8pt,8pt,8pt">
              <w:txbxContent>
                <w:p w:rsidR="00386C23" w:rsidRPr="00ED231D" w:rsidRDefault="00386C23" w:rsidP="00ED231D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</w:tabs>
                    <w:jc w:val="center"/>
                    <w:rPr>
                      <w:rFonts w:ascii="Baskerville Old Face" w:hAnsi="Baskerville Old Face"/>
                      <w:b/>
                      <w:color w:val="auto"/>
                      <w:sz w:val="36"/>
                      <w:szCs w:val="36"/>
                      <w:lang w:val="es-ES"/>
                    </w:rPr>
                  </w:pPr>
                  <w:r w:rsidRPr="00ED231D">
                    <w:rPr>
                      <w:rFonts w:ascii="Baskerville Old Face" w:hAnsi="Baskerville Old Face"/>
                      <w:b/>
                      <w:color w:val="FFFFFF"/>
                      <w:sz w:val="36"/>
                      <w:szCs w:val="36"/>
                    </w:rPr>
                    <w:t>PROGRAMA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es-ES" w:eastAsia="es-ES"/>
        </w:rPr>
        <w:pict>
          <v:rect id="_x0000_s1063" style="position:absolute;margin-left:299.6pt;margin-top:25.5pt;width:267.85pt;height:550.5pt;z-index:-251646464;mso-position-horizontal-relative:page;mso-position-vertical-relative:page" coordsize="21600,21600" wrapcoords="0 0 21600 0 21600 21600 0 21600 0 0" filled="f" stroked="f" strokeweight="1pt">
            <v:fill o:detectmouseclick="t"/>
            <v:path arrowok="t" o:connectlocs="10800,10800"/>
            <v:textbox style="mso-next-textbox:#_x0000_s1063" inset="0,0,0,0">
              <w:txbxContent>
                <w:p w:rsidR="00386C23" w:rsidRDefault="00386C23" w:rsidP="002E5CBB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</w:tabs>
                    <w:ind w:left="-142"/>
                    <w:jc w:val="center"/>
                    <w:rPr>
                      <w:rFonts w:ascii="Arial Narrow" w:hAnsi="Arial Narrow"/>
                      <w:b/>
                      <w:sz w:val="28"/>
                    </w:rPr>
                  </w:pPr>
                </w:p>
                <w:p w:rsidR="00386C23" w:rsidRPr="001834F7" w:rsidRDefault="00386C23" w:rsidP="00FA0025">
                  <w:pPr>
                    <w:tabs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</w:tabs>
                    <w:spacing w:line="276" w:lineRule="auto"/>
                    <w:ind w:left="-1134"/>
                    <w:jc w:val="center"/>
                    <w:rPr>
                      <w:rFonts w:ascii="Baskerville Old Face" w:hAnsi="Baskerville Old Face" w:cs="Arial"/>
                      <w:b/>
                      <w:sz w:val="28"/>
                      <w:u w:val="single"/>
                      <w:lang w:val="es-ES"/>
                    </w:rPr>
                  </w:pPr>
                  <w:r w:rsidRPr="00665C8A">
                    <w:rPr>
                      <w:rFonts w:ascii="Arial Narrow" w:hAnsi="Arial Narrow"/>
                      <w:b/>
                      <w:sz w:val="28"/>
                      <w:lang w:val="es-ES"/>
                    </w:rPr>
                    <w:br/>
                  </w:r>
                  <w:r>
                    <w:rPr>
                      <w:rFonts w:ascii="Baskerville Old Face" w:hAnsi="Baskerville Old Face" w:cs="Arial"/>
                      <w:b/>
                      <w:sz w:val="28"/>
                      <w:u w:val="single"/>
                      <w:lang w:val="es-ES"/>
                    </w:rPr>
                    <w:t>Lunes 23</w:t>
                  </w:r>
                </w:p>
                <w:p w:rsidR="00386C23" w:rsidRDefault="00386C23" w:rsidP="00FA0025">
                  <w:pPr>
                    <w:tabs>
                      <w:tab w:val="left" w:pos="6237"/>
                    </w:tabs>
                    <w:spacing w:line="276" w:lineRule="auto"/>
                    <w:jc w:val="both"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smartTag w:uri="urn:schemas-microsoft-com:office:smarttags" w:element="time">
                    <w:smartTagPr>
                      <w:attr w:name="Hour" w:val="16"/>
                      <w:attr w:name="Minute" w:val="00"/>
                    </w:smartTagPr>
                    <w:r w:rsidRPr="000622B2">
                      <w:rPr>
                        <w:rFonts w:cs="Calibri"/>
                        <w:lang w:val="es-ES"/>
                      </w:rPr>
                      <w:t>16.00</w:t>
                    </w:r>
                  </w:smartTag>
                  <w:r w:rsidRPr="001834F7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 h:    APERTURA Y PRESENTACIÓN.</w:t>
                  </w:r>
                </w:p>
                <w:p w:rsidR="00386C23" w:rsidRPr="00FA0025" w:rsidRDefault="00386C23" w:rsidP="00FA0025">
                  <w:pPr>
                    <w:tabs>
                      <w:tab w:val="left" w:pos="6237"/>
                    </w:tabs>
                    <w:spacing w:line="276" w:lineRule="auto"/>
                    <w:jc w:val="both"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smartTag w:uri="urn:schemas-microsoft-com:office:smarttags" w:element="time">
                    <w:smartTagPr>
                      <w:attr w:name="Hour" w:val="16"/>
                      <w:attr w:name="Minute" w:val="20"/>
                    </w:smartTagPr>
                    <w:r w:rsidRPr="00665C8A">
                      <w:rPr>
                        <w:rFonts w:cs="Calibri"/>
                        <w:lang w:val="es-ES"/>
                      </w:rPr>
                      <w:t>16.20</w:t>
                    </w:r>
                  </w:smartTag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 h:    MESA REDONDA:  </w:t>
                  </w:r>
                </w:p>
                <w:p w:rsidR="00386C23" w:rsidRPr="00665C8A" w:rsidRDefault="00386C23" w:rsidP="00FF5253">
                  <w:pPr>
                    <w:tabs>
                      <w:tab w:val="left" w:pos="4050"/>
                      <w:tab w:val="left" w:pos="6237"/>
                    </w:tabs>
                    <w:spacing w:after="60" w:line="276" w:lineRule="auto"/>
                    <w:ind w:right="11"/>
                    <w:rPr>
                      <w:rFonts w:ascii="Baskerville Old Face" w:hAnsi="Baskerville Old Face" w:cs="Arial"/>
                      <w:b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“</w:t>
                  </w:r>
                  <w:r w:rsidRPr="00665C8A">
                    <w:rPr>
                      <w:rFonts w:ascii="Baskerville Old Face" w:hAnsi="Baskerville Old Face" w:cs="Arial"/>
                      <w:b/>
                      <w:sz w:val="20"/>
                      <w:szCs w:val="16"/>
                      <w:lang w:val="es-ES"/>
                    </w:rPr>
                    <w:t>ENFERMEDAD PULMONAR OBSTRUCTIVA CRÓNICA”</w:t>
                  </w:r>
                </w:p>
                <w:p w:rsidR="00386C23" w:rsidRPr="00665C8A" w:rsidRDefault="00386C23" w:rsidP="00FA0025">
                  <w:pPr>
                    <w:tabs>
                      <w:tab w:val="left" w:pos="4050"/>
                      <w:tab w:val="left" w:pos="6237"/>
                    </w:tabs>
                    <w:spacing w:after="60" w:line="240" w:lineRule="auto"/>
                    <w:ind w:right="11"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     </w:t>
                  </w:r>
                  <w:r w:rsidRPr="00665C8A"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  <w:t>Modera</w:t>
                  </w: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: </w:t>
                  </w:r>
                  <w:r w:rsidRPr="00665C8A"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  <w:t xml:space="preserve">Matilde Martínez Martínez. </w:t>
                  </w: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.</w:t>
                  </w:r>
                </w:p>
                <w:p w:rsidR="00386C23" w:rsidRPr="00665C8A" w:rsidRDefault="00386C23" w:rsidP="00FA0025">
                  <w:pPr>
                    <w:tabs>
                      <w:tab w:val="left" w:pos="4050"/>
                      <w:tab w:val="left" w:pos="6237"/>
                    </w:tabs>
                    <w:spacing w:after="60" w:line="240" w:lineRule="auto"/>
                    <w:ind w:right="11"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     </w:t>
                  </w:r>
                  <w:r w:rsidRPr="00665C8A"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  <w:t>Ponentes</w:t>
                  </w: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:</w:t>
                  </w:r>
                </w:p>
                <w:p w:rsidR="00386C23" w:rsidRPr="00665C8A" w:rsidRDefault="00386C23" w:rsidP="00FA0025">
                  <w:pPr>
                    <w:pStyle w:val="ListParagraph"/>
                    <w:numPr>
                      <w:ilvl w:val="0"/>
                      <w:numId w:val="13"/>
                    </w:numPr>
                    <w:spacing w:line="240" w:lineRule="auto"/>
                    <w:contextualSpacing/>
                    <w:rPr>
                      <w:rFonts w:ascii="Baskerville Old Face" w:hAnsi="Baskerville Old Face"/>
                      <w:lang w:val="es-ES"/>
                    </w:rPr>
                  </w:pPr>
                  <w:r w:rsidRPr="00665C8A">
                    <w:rPr>
                      <w:rFonts w:ascii="Baskerville Old Face" w:hAnsi="Baskerville Old Face"/>
                      <w:lang w:val="es-ES"/>
                    </w:rPr>
                    <w:t>Dr. Juan María de Pablo Cárdenas.</w:t>
                  </w:r>
                </w:p>
                <w:p w:rsidR="00386C23" w:rsidRPr="00C67C42" w:rsidRDefault="00386C23" w:rsidP="00FA0025">
                  <w:pPr>
                    <w:pStyle w:val="ListParagraph"/>
                    <w:numPr>
                      <w:ilvl w:val="0"/>
                      <w:numId w:val="13"/>
                    </w:numPr>
                    <w:spacing w:line="240" w:lineRule="auto"/>
                    <w:contextualSpacing/>
                    <w:rPr>
                      <w:rFonts w:ascii="Baskerville Old Face" w:hAnsi="Baskerville Old Face"/>
                    </w:rPr>
                  </w:pPr>
                  <w:r w:rsidRPr="00C67C42">
                    <w:rPr>
                      <w:rFonts w:ascii="Baskerville Old Face" w:hAnsi="Baskerville Old Face"/>
                    </w:rPr>
                    <w:t>Dr. Carlos Izquierdo Clemente.</w:t>
                  </w:r>
                </w:p>
                <w:p w:rsidR="00386C23" w:rsidRDefault="00386C23" w:rsidP="00FA0025">
                  <w:pPr>
                    <w:tabs>
                      <w:tab w:val="left" w:pos="4050"/>
                      <w:tab w:val="left" w:pos="6237"/>
                    </w:tabs>
                    <w:spacing w:after="60" w:line="276" w:lineRule="auto"/>
                    <w:ind w:right="11"/>
                    <w:jc w:val="both"/>
                    <w:rPr>
                      <w:rFonts w:ascii="Baskerville Old Face" w:hAnsi="Baskerville Old Face" w:cs="Arial"/>
                      <w:sz w:val="20"/>
                      <w:szCs w:val="16"/>
                    </w:rPr>
                  </w:pPr>
                  <w:smartTag w:uri="urn:schemas-microsoft-com:office:smarttags" w:element="time">
                    <w:smartTagPr>
                      <w:attr w:name="Hour" w:val="17"/>
                      <w:attr w:name="Minute" w:val="40"/>
                    </w:smartTagPr>
                    <w:r w:rsidRPr="000622B2">
                      <w:rPr>
                        <w:rFonts w:cs="Calibri"/>
                      </w:rPr>
                      <w:t>17.40</w:t>
                    </w:r>
                  </w:smartTag>
                  <w:r>
                    <w:rPr>
                      <w:rFonts w:ascii="Baskerville Old Face" w:hAnsi="Baskerville Old Face" w:cs="Arial"/>
                      <w:sz w:val="20"/>
                      <w:szCs w:val="16"/>
                    </w:rPr>
                    <w:t xml:space="preserve"> h:     PAUSA CAFÉ</w:t>
                  </w:r>
                </w:p>
                <w:p w:rsidR="00386C23" w:rsidRDefault="00386C23" w:rsidP="00FA0025">
                  <w:pPr>
                    <w:tabs>
                      <w:tab w:val="left" w:pos="4050"/>
                      <w:tab w:val="left" w:pos="6237"/>
                    </w:tabs>
                    <w:spacing w:after="60" w:line="276" w:lineRule="auto"/>
                    <w:ind w:right="11"/>
                    <w:jc w:val="both"/>
                    <w:rPr>
                      <w:rFonts w:ascii="Baskerville Old Face" w:hAnsi="Baskerville Old Face" w:cs="Arial"/>
                      <w:sz w:val="20"/>
                      <w:szCs w:val="16"/>
                    </w:rPr>
                  </w:pPr>
                  <w:smartTag w:uri="urn:schemas-microsoft-com:office:smarttags" w:element="time">
                    <w:smartTagPr>
                      <w:attr w:name="Hour" w:val="18"/>
                      <w:attr w:name="Minute" w:val="00"/>
                    </w:smartTagPr>
                    <w:r w:rsidRPr="000622B2">
                      <w:rPr>
                        <w:rFonts w:cs="Calibri"/>
                      </w:rPr>
                      <w:t>18.00</w:t>
                    </w:r>
                  </w:smartTag>
                  <w:r>
                    <w:rPr>
                      <w:rFonts w:ascii="Baskerville Old Face" w:hAnsi="Baskerville Old Face" w:cs="Arial"/>
                      <w:sz w:val="20"/>
                      <w:szCs w:val="16"/>
                    </w:rPr>
                    <w:t xml:space="preserve"> h:     COMUNICACIONES ORALES / PÓSTERS</w:t>
                  </w:r>
                </w:p>
                <w:p w:rsidR="00386C23" w:rsidRPr="00665C8A" w:rsidRDefault="00386C23" w:rsidP="00FA0025">
                  <w:pPr>
                    <w:tabs>
                      <w:tab w:val="left" w:pos="4050"/>
                      <w:tab w:val="left" w:pos="6237"/>
                    </w:tabs>
                    <w:spacing w:after="60" w:line="276" w:lineRule="auto"/>
                    <w:ind w:right="11"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smartTag w:uri="urn:schemas-microsoft-com:office:smarttags" w:element="time">
                    <w:smartTagPr>
                      <w:attr w:name="Hour" w:val="18"/>
                      <w:attr w:name="Minute" w:val="00"/>
                    </w:smartTagPr>
                    <w:r w:rsidRPr="00665C8A">
                      <w:rPr>
                        <w:rFonts w:cs="Calibri"/>
                        <w:lang w:val="es-ES"/>
                      </w:rPr>
                      <w:t>18.00</w:t>
                    </w:r>
                  </w:smartTag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 h:     TALLERES (Se realizarán simultáneamente 2 se</w:t>
                  </w:r>
                  <w:r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-</w:t>
                  </w: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siones de cada taller de 60 minutos de duración):</w:t>
                  </w:r>
                </w:p>
                <w:p w:rsidR="00386C23" w:rsidRPr="00C67C42" w:rsidRDefault="00386C23" w:rsidP="00FA0025">
                  <w:pPr>
                    <w:pStyle w:val="ListParagraph"/>
                    <w:numPr>
                      <w:ilvl w:val="0"/>
                      <w:numId w:val="13"/>
                    </w:numPr>
                    <w:spacing w:line="276" w:lineRule="auto"/>
                    <w:contextualSpacing/>
                    <w:rPr>
                      <w:rFonts w:ascii="Baskerville Old Face" w:hAnsi="Baskerville Old Face" w:cs="Arial"/>
                      <w:sz w:val="20"/>
                      <w:szCs w:val="16"/>
                    </w:rPr>
                  </w:pPr>
                  <w:r w:rsidRPr="00C67C42">
                    <w:rPr>
                      <w:rFonts w:ascii="Baskerville Old Face" w:hAnsi="Baskerville Old Face" w:cs="Arial"/>
                      <w:sz w:val="20"/>
                      <w:szCs w:val="16"/>
                    </w:rPr>
                    <w:t xml:space="preserve">PRUEBAS FUNCIONALES </w:t>
                  </w:r>
                </w:p>
                <w:p w:rsidR="00386C23" w:rsidRPr="00665C8A" w:rsidRDefault="00386C23" w:rsidP="00C67C42">
                  <w:pPr>
                    <w:pStyle w:val="ListParagraph"/>
                    <w:spacing w:line="276" w:lineRule="auto"/>
                    <w:ind w:left="360"/>
                    <w:contextualSpacing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 Edificio de Consultas Externas (4ª Planta).  </w:t>
                  </w:r>
                </w:p>
                <w:p w:rsidR="00386C23" w:rsidRPr="00665C8A" w:rsidRDefault="00386C23" w:rsidP="00FA0025">
                  <w:pPr>
                    <w:pStyle w:val="ListParagraph"/>
                    <w:spacing w:line="276" w:lineRule="auto"/>
                    <w:ind w:left="360"/>
                    <w:contextualSpacing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</w:p>
                <w:p w:rsidR="00386C23" w:rsidRPr="00FA0025" w:rsidRDefault="00386C23" w:rsidP="00FA0025">
                  <w:pPr>
                    <w:pStyle w:val="ListParagraph"/>
                    <w:numPr>
                      <w:ilvl w:val="0"/>
                      <w:numId w:val="13"/>
                    </w:numPr>
                    <w:spacing w:line="276" w:lineRule="auto"/>
                    <w:contextualSpacing/>
                  </w:pPr>
                  <w:r w:rsidRPr="00FA0025">
                    <w:rPr>
                      <w:rFonts w:ascii="Baskerville Old Face" w:hAnsi="Baskerville Old Face" w:cs="Arial"/>
                      <w:sz w:val="20"/>
                      <w:szCs w:val="16"/>
                    </w:rPr>
                    <w:t>TALLER</w:t>
                  </w:r>
                  <w:r>
                    <w:rPr>
                      <w:rFonts w:ascii="Baskerville Old Face" w:hAnsi="Baskerville Old Face" w:cs="Arial"/>
                      <w:sz w:val="20"/>
                      <w:szCs w:val="16"/>
                    </w:rPr>
                    <w:t xml:space="preserve"> </w:t>
                  </w:r>
                  <w:r w:rsidRPr="00FA0025">
                    <w:rPr>
                      <w:rFonts w:ascii="Baskerville Old Face" w:hAnsi="Baskerville Old Face" w:cs="Arial"/>
                      <w:sz w:val="20"/>
                      <w:szCs w:val="16"/>
                    </w:rPr>
                    <w:t xml:space="preserve"> INHALADORES</w:t>
                  </w:r>
                </w:p>
                <w:p w:rsidR="00386C23" w:rsidRPr="00665C8A" w:rsidRDefault="00386C23" w:rsidP="00FA0025">
                  <w:pPr>
                    <w:pStyle w:val="ListParagraph"/>
                    <w:spacing w:line="276" w:lineRule="auto"/>
                    <w:ind w:left="360"/>
                    <w:contextualSpacing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Edificio de Consultas Externas (2ª Planta).  </w:t>
                  </w:r>
                </w:p>
                <w:p w:rsidR="00386C23" w:rsidRPr="00665C8A" w:rsidRDefault="00386C23" w:rsidP="00FA0025">
                  <w:pPr>
                    <w:pStyle w:val="ListParagraph"/>
                    <w:spacing w:line="276" w:lineRule="auto"/>
                    <w:ind w:left="360"/>
                    <w:contextualSpacing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</w:p>
                <w:p w:rsidR="00386C23" w:rsidRPr="00665C8A" w:rsidRDefault="00386C23" w:rsidP="00FA0025">
                  <w:pPr>
                    <w:pStyle w:val="ListParagraph"/>
                    <w:spacing w:line="276" w:lineRule="auto"/>
                    <w:ind w:left="360"/>
                    <w:contextualSpacing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</w:p>
                <w:p w:rsidR="00386C23" w:rsidRPr="00665C8A" w:rsidRDefault="00386C23" w:rsidP="002E5CBB">
                  <w:pPr>
                    <w:ind w:left="-1276"/>
                    <w:jc w:val="center"/>
                    <w:rPr>
                      <w:rFonts w:ascii="Baskerville Old Face" w:hAnsi="Baskerville Old Face" w:cs="Arial"/>
                      <w:b/>
                      <w:sz w:val="28"/>
                      <w:u w:val="single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b/>
                      <w:sz w:val="28"/>
                      <w:u w:val="single"/>
                      <w:lang w:val="es-ES"/>
                    </w:rPr>
                    <w:t>Martes 24</w:t>
                  </w:r>
                </w:p>
                <w:p w:rsidR="00386C23" w:rsidRPr="00665C8A" w:rsidRDefault="00386C23" w:rsidP="00FA0025">
                  <w:pPr>
                    <w:spacing w:line="240" w:lineRule="auto"/>
                    <w:rPr>
                      <w:rFonts w:ascii="Baskerville Old Face" w:hAnsi="Baskerville Old Face"/>
                      <w:lang w:val="es-ES"/>
                    </w:rPr>
                  </w:pPr>
                  <w:smartTag w:uri="urn:schemas-microsoft-com:office:smarttags" w:element="time">
                    <w:smartTagPr>
                      <w:attr w:name="Hour" w:val="16"/>
                      <w:attr w:name="Minute" w:val="00"/>
                    </w:smartTagPr>
                    <w:r w:rsidRPr="00665C8A">
                      <w:rPr>
                        <w:rFonts w:cs="Calibri"/>
                        <w:lang w:val="es-ES"/>
                      </w:rPr>
                      <w:t>16.00</w:t>
                    </w:r>
                  </w:smartTag>
                  <w:r w:rsidRPr="00665C8A">
                    <w:rPr>
                      <w:rFonts w:ascii="Baskerville Old Face" w:hAnsi="Baskerville Old Face"/>
                      <w:lang w:val="es-ES"/>
                    </w:rPr>
                    <w:t xml:space="preserve"> h:     </w:t>
                  </w: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COMUNICACIONES ORALES / PÓSTER</w:t>
                  </w:r>
                  <w:r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S</w:t>
                  </w:r>
                </w:p>
                <w:p w:rsidR="00386C23" w:rsidRPr="00665C8A" w:rsidRDefault="00386C23" w:rsidP="00FA0025">
                  <w:pPr>
                    <w:spacing w:line="240" w:lineRule="auto"/>
                    <w:rPr>
                      <w:rFonts w:ascii="Baskerville Old Face" w:hAnsi="Baskerville Old Face"/>
                      <w:lang w:val="es-ES"/>
                    </w:rPr>
                  </w:pPr>
                  <w:smartTag w:uri="urn:schemas-microsoft-com:office:smarttags" w:element="time">
                    <w:smartTagPr>
                      <w:attr w:name="Hour" w:val="17"/>
                      <w:attr w:name="Minute" w:val="00"/>
                    </w:smartTagPr>
                    <w:r w:rsidRPr="00665C8A">
                      <w:rPr>
                        <w:rFonts w:cs="Calibri"/>
                        <w:lang w:val="es-ES"/>
                      </w:rPr>
                      <w:t>17.00</w:t>
                    </w:r>
                  </w:smartTag>
                  <w:r w:rsidRPr="00665C8A">
                    <w:rPr>
                      <w:rFonts w:ascii="Baskerville Old Face" w:hAnsi="Baskerville Old Face"/>
                      <w:lang w:val="es-ES"/>
                    </w:rPr>
                    <w:t xml:space="preserve"> h:     MESA REDONDA: </w:t>
                  </w:r>
                </w:p>
                <w:p w:rsidR="00386C23" w:rsidRPr="00665C8A" w:rsidRDefault="00386C23" w:rsidP="00FA0025">
                  <w:pPr>
                    <w:tabs>
                      <w:tab w:val="left" w:pos="4050"/>
                      <w:tab w:val="left" w:pos="6237"/>
                    </w:tabs>
                    <w:spacing w:after="60" w:line="240" w:lineRule="auto"/>
                    <w:ind w:right="11"/>
                    <w:rPr>
                      <w:rFonts w:ascii="Baskerville Old Face" w:hAnsi="Baskerville Old Face" w:cs="Arial"/>
                      <w:b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b/>
                      <w:sz w:val="20"/>
                      <w:szCs w:val="16"/>
                      <w:lang w:val="es-ES"/>
                    </w:rPr>
                    <w:t xml:space="preserve">     “ANGIOEDEMA: ESE GRAN DESCONOCIDO.”</w:t>
                  </w:r>
                </w:p>
                <w:p w:rsidR="00386C23" w:rsidRPr="00665C8A" w:rsidRDefault="00386C23" w:rsidP="00FA0025">
                  <w:pPr>
                    <w:tabs>
                      <w:tab w:val="left" w:pos="4050"/>
                      <w:tab w:val="left" w:pos="6237"/>
                    </w:tabs>
                    <w:spacing w:after="60" w:line="240" w:lineRule="auto"/>
                    <w:ind w:right="11"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  <w:t xml:space="preserve">     Modera</w:t>
                  </w: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: Mª Pilar Muñoz Pamplona.</w:t>
                  </w:r>
                </w:p>
                <w:p w:rsidR="00386C23" w:rsidRDefault="00386C23" w:rsidP="00FA0025">
                  <w:pPr>
                    <w:tabs>
                      <w:tab w:val="left" w:pos="4050"/>
                      <w:tab w:val="left" w:pos="6237"/>
                    </w:tabs>
                    <w:spacing w:after="60" w:line="240" w:lineRule="auto"/>
                    <w:ind w:right="11"/>
                    <w:rPr>
                      <w:rFonts w:ascii="Baskerville Old Face" w:hAnsi="Baskerville Old Face" w:cs="Arial"/>
                      <w:sz w:val="20"/>
                      <w:szCs w:val="16"/>
                    </w:rPr>
                  </w:pPr>
                  <w:r w:rsidRPr="00665C8A"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  <w:t xml:space="preserve">     </w:t>
                  </w:r>
                  <w:r>
                    <w:rPr>
                      <w:rFonts w:ascii="Baskerville Old Face" w:hAnsi="Baskerville Old Face" w:cs="Arial"/>
                      <w:i/>
                      <w:sz w:val="20"/>
                      <w:szCs w:val="16"/>
                    </w:rPr>
                    <w:t>Ponente</w:t>
                  </w:r>
                  <w:r>
                    <w:rPr>
                      <w:rFonts w:ascii="Baskerville Old Face" w:hAnsi="Baskerville Old Face" w:cs="Arial"/>
                      <w:sz w:val="20"/>
                      <w:szCs w:val="16"/>
                    </w:rPr>
                    <w:t>:</w:t>
                  </w:r>
                </w:p>
                <w:p w:rsidR="00386C23" w:rsidRPr="001A64D5" w:rsidRDefault="00386C23" w:rsidP="00FA0025">
                  <w:pPr>
                    <w:pStyle w:val="ListParagraph"/>
                    <w:numPr>
                      <w:ilvl w:val="0"/>
                      <w:numId w:val="13"/>
                    </w:numPr>
                    <w:spacing w:line="240" w:lineRule="auto"/>
                    <w:contextualSpacing/>
                    <w:rPr>
                      <w:rFonts w:ascii="Baskerville Old Face" w:hAnsi="Baskerville Old Face"/>
                    </w:rPr>
                  </w:pPr>
                  <w:r>
                    <w:rPr>
                      <w:rFonts w:ascii="Baskerville Old Face" w:hAnsi="Baskerville Old Face"/>
                    </w:rPr>
                    <w:t xml:space="preserve">Dr. </w:t>
                  </w:r>
                  <w:r w:rsidRPr="001A64D5">
                    <w:rPr>
                      <w:rFonts w:ascii="Baskerville Old Face" w:hAnsi="Baskerville Old Face"/>
                    </w:rPr>
                    <w:t>Javier Montoro Lacomba</w:t>
                  </w:r>
                  <w:r>
                    <w:rPr>
                      <w:rFonts w:ascii="Baskerville Old Face" w:hAnsi="Baskerville Old Face"/>
                    </w:rPr>
                    <w:t>.</w:t>
                  </w:r>
                </w:p>
                <w:p w:rsidR="00386C23" w:rsidRDefault="00386C23" w:rsidP="001A64D5">
                  <w:pPr>
                    <w:pStyle w:val="ListParagraph"/>
                    <w:spacing w:line="240" w:lineRule="auto"/>
                    <w:ind w:left="720"/>
                    <w:contextualSpacing/>
                  </w:pPr>
                </w:p>
                <w:p w:rsidR="00386C23" w:rsidRPr="00DC061D" w:rsidRDefault="00386C23" w:rsidP="00FA0025">
                  <w:pPr>
                    <w:spacing w:line="240" w:lineRule="auto"/>
                    <w:rPr>
                      <w:rFonts w:ascii="Baskerville Old Face" w:hAnsi="Baskerville Old Face"/>
                    </w:rPr>
                  </w:pPr>
                  <w:smartTag w:uri="urn:schemas-microsoft-com:office:smarttags" w:element="time">
                    <w:smartTagPr>
                      <w:attr w:name="Hour" w:val="18"/>
                      <w:attr w:name="Minute" w:val="30"/>
                    </w:smartTagPr>
                    <w:r w:rsidRPr="000622B2">
                      <w:rPr>
                        <w:rFonts w:cs="Calibri"/>
                      </w:rPr>
                      <w:t>18</w:t>
                    </w:r>
                    <w:r w:rsidRPr="00DC061D">
                      <w:rPr>
                        <w:rFonts w:ascii="Baskerville Old Face" w:hAnsi="Baskerville Old Face"/>
                      </w:rPr>
                      <w:t>.</w:t>
                    </w:r>
                    <w:r w:rsidRPr="000622B2">
                      <w:rPr>
                        <w:rFonts w:cs="Calibri"/>
                      </w:rPr>
                      <w:t>30</w:t>
                    </w:r>
                  </w:smartTag>
                  <w:r w:rsidRPr="00DC061D">
                    <w:rPr>
                      <w:rFonts w:ascii="Baskerville Old Face" w:hAnsi="Baskerville Old Face"/>
                    </w:rPr>
                    <w:t xml:space="preserve"> h: </w:t>
                  </w:r>
                  <w:r>
                    <w:rPr>
                      <w:rFonts w:ascii="Baskerville Old Face" w:hAnsi="Baskerville Old Face"/>
                    </w:rPr>
                    <w:t xml:space="preserve">    </w:t>
                  </w:r>
                  <w:r>
                    <w:rPr>
                      <w:rFonts w:ascii="Baskerville Old Face" w:hAnsi="Baskerville Old Face" w:cs="Arial"/>
                      <w:sz w:val="20"/>
                      <w:szCs w:val="16"/>
                    </w:rPr>
                    <w:t>PAUSA CAFÉ</w:t>
                  </w:r>
                </w:p>
                <w:p w:rsidR="00386C23" w:rsidRPr="00FA0025" w:rsidRDefault="00386C23" w:rsidP="002E5CBB">
                  <w:pPr>
                    <w:tabs>
                      <w:tab w:val="left" w:pos="4050"/>
                      <w:tab w:val="left" w:pos="6237"/>
                    </w:tabs>
                    <w:ind w:right="12"/>
                    <w:jc w:val="both"/>
                    <w:rPr>
                      <w:rFonts w:ascii="Arial" w:hAnsi="Arial" w:cs="Arial"/>
                      <w:sz w:val="18"/>
                      <w:lang w:val="pt-BR"/>
                    </w:rPr>
                  </w:pPr>
                </w:p>
                <w:p w:rsidR="00386C23" w:rsidRPr="000B0506" w:rsidRDefault="00386C23" w:rsidP="002E5CBB">
                  <w:pPr>
                    <w:tabs>
                      <w:tab w:val="left" w:pos="4050"/>
                      <w:tab w:val="left" w:pos="6237"/>
                    </w:tabs>
                    <w:ind w:right="12"/>
                    <w:jc w:val="both"/>
                    <w:rPr>
                      <w:rFonts w:ascii="Arial" w:hAnsi="Arial" w:cs="Arial"/>
                      <w:lang w:val="pt-BR"/>
                    </w:rPr>
                  </w:pPr>
                </w:p>
                <w:p w:rsidR="00386C23" w:rsidRPr="000B0506" w:rsidRDefault="00386C23" w:rsidP="002E5CBB">
                  <w:pPr>
                    <w:tabs>
                      <w:tab w:val="left" w:pos="4050"/>
                      <w:tab w:val="left" w:pos="6237"/>
                    </w:tabs>
                    <w:ind w:right="12"/>
                    <w:jc w:val="both"/>
                    <w:rPr>
                      <w:rFonts w:ascii="Arial" w:hAnsi="Arial" w:cs="Arial"/>
                      <w:lang w:val="pt-BR"/>
                    </w:rPr>
                  </w:pPr>
                </w:p>
                <w:p w:rsidR="00386C23" w:rsidRPr="000B0506" w:rsidRDefault="00386C23" w:rsidP="002E5CBB">
                  <w:pPr>
                    <w:tabs>
                      <w:tab w:val="left" w:pos="4050"/>
                      <w:tab w:val="left" w:pos="6237"/>
                    </w:tabs>
                    <w:spacing w:after="120"/>
                    <w:ind w:right="11"/>
                    <w:jc w:val="both"/>
                    <w:rPr>
                      <w:rFonts w:ascii="Arial" w:hAnsi="Arial" w:cs="Arial"/>
                      <w:lang w:val="pt-BR"/>
                    </w:rPr>
                  </w:pPr>
                </w:p>
                <w:p w:rsidR="00386C23" w:rsidRPr="000B0506" w:rsidRDefault="00386C23" w:rsidP="002E5CBB">
                  <w:pPr>
                    <w:tabs>
                      <w:tab w:val="left" w:pos="4050"/>
                      <w:tab w:val="left" w:pos="6237"/>
                    </w:tabs>
                    <w:spacing w:after="120"/>
                    <w:ind w:right="11"/>
                    <w:jc w:val="both"/>
                    <w:rPr>
                      <w:rFonts w:ascii="Arial" w:hAnsi="Arial" w:cs="Arial"/>
                      <w:lang w:val="pt-BR"/>
                    </w:rPr>
                  </w:pPr>
                </w:p>
                <w:p w:rsidR="00386C23" w:rsidRPr="000B0506" w:rsidRDefault="00386C23" w:rsidP="002E5CBB">
                  <w:pPr>
                    <w:tabs>
                      <w:tab w:val="left" w:pos="4050"/>
                      <w:tab w:val="left" w:pos="6237"/>
                    </w:tabs>
                    <w:spacing w:after="120"/>
                    <w:ind w:right="11"/>
                    <w:jc w:val="both"/>
                    <w:rPr>
                      <w:rFonts w:ascii="Arial" w:hAnsi="Arial" w:cs="Arial"/>
                      <w:color w:val="FFFFFF"/>
                      <w:lang w:val="pt-BR"/>
                    </w:rPr>
                  </w:pPr>
                </w:p>
                <w:p w:rsidR="00386C23" w:rsidRPr="00582453" w:rsidRDefault="00386C23" w:rsidP="002E5CBB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</w:tabs>
                    <w:rPr>
                      <w:rFonts w:ascii="Times New Roman" w:hAnsi="Times New Roman"/>
                      <w:color w:val="FFFF00"/>
                      <w:sz w:val="20"/>
                      <w:lang w:val="es-ES"/>
                    </w:rPr>
                  </w:pPr>
                </w:p>
              </w:txbxContent>
            </v:textbox>
            <w10:wrap type="through" anchorx="page" anchory="page"/>
          </v:rect>
        </w:pict>
      </w:r>
    </w:p>
    <w:p w:rsidR="00386C23" w:rsidRPr="00FA082B" w:rsidRDefault="00386C23" w:rsidP="00FA082B">
      <w:pPr>
        <w:tabs>
          <w:tab w:val="left" w:pos="3465"/>
        </w:tabs>
      </w:pPr>
      <w:r>
        <w:rPr>
          <w:noProof/>
          <w:lang w:val="es-ES" w:eastAsia="es-ES"/>
        </w:rPr>
        <w:pict>
          <v:rect id="Rectangle 24" o:spid="_x0000_s1064" style="position:absolute;margin-left:579pt;margin-top:292.7pt;width:242.6pt;height:35.8pt;z-index:-251648512;visibility:visible;mso-position-horizontal-relative:page;mso-position-vertical-relative:page" fillcolor="#099" strokecolor="#f2f2f2" strokeweight="3pt">
            <v:stroke opacity="13107f"/>
            <v:shadow on="t" type="perspective" color="#1f4d78" opacity=".5" offset="1pt" offset2="-1pt"/>
            <v:path arrowok="t"/>
            <v:textbox style="mso-next-textbox:#Rectangle 24" inset="8pt,8pt,8pt,8pt">
              <w:txbxContent>
                <w:p w:rsidR="00386C23" w:rsidRPr="002E5CBB" w:rsidRDefault="00386C23" w:rsidP="00ED231D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</w:tabs>
                    <w:jc w:val="center"/>
                    <w:rPr>
                      <w:rFonts w:ascii="Baskerville Old Face" w:hAnsi="Baskerville Old Face"/>
                      <w:b/>
                      <w:color w:val="FFFFFF"/>
                      <w:sz w:val="36"/>
                      <w:szCs w:val="36"/>
                    </w:rPr>
                  </w:pPr>
                  <w:r w:rsidRPr="002E5CBB">
                    <w:rPr>
                      <w:rFonts w:ascii="Baskerville Old Face" w:hAnsi="Baskerville Old Face"/>
                      <w:b/>
                      <w:color w:val="FFFFFF"/>
                      <w:sz w:val="36"/>
                      <w:szCs w:val="36"/>
                    </w:rPr>
                    <w:t>PONENTES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es-ES" w:eastAsia="es-ES"/>
        </w:rPr>
        <w:pict>
          <v:shape id="_x0000_s1065" type="#_x0000_t202" style="position:absolute;margin-left:561pt;margin-top:279pt;width:236.35pt;height:238.5pt;z-index:251664896" strokecolor="#cfcdcd">
            <v:textbox style="mso-next-textbox:#_x0000_s1065">
              <w:txbxContent>
                <w:p w:rsidR="00386C23" w:rsidRPr="004421AC" w:rsidRDefault="00386C23" w:rsidP="004421AC">
                  <w:pPr>
                    <w:pStyle w:val="Cuerpo"/>
                  </w:pPr>
                  <w:r w:rsidRPr="004421AC">
                    <w:rPr>
                      <w:b/>
                    </w:rPr>
                    <w:t>Dr. Juan María de Pablo Cárdenas</w:t>
                  </w:r>
                  <w:r w:rsidRPr="004421AC">
                    <w:t>.</w:t>
                  </w:r>
                </w:p>
                <w:p w:rsidR="00386C23" w:rsidRPr="001A64D5" w:rsidRDefault="00386C23" w:rsidP="004421AC">
                  <w:pPr>
                    <w:pStyle w:val="Cuerpo"/>
                  </w:pPr>
                  <w:r w:rsidRPr="001A64D5">
                    <w:t>FEA Neumología Hospital Obispo Polanco</w:t>
                  </w:r>
                  <w:r>
                    <w:t xml:space="preserve"> (Teruel).</w:t>
                  </w:r>
                </w:p>
                <w:p w:rsidR="00386C23" w:rsidRPr="001A64D5" w:rsidRDefault="00386C23" w:rsidP="004421AC">
                  <w:pPr>
                    <w:pStyle w:val="Cuerpo"/>
                  </w:pPr>
                </w:p>
                <w:p w:rsidR="00386C23" w:rsidRPr="004421AC" w:rsidRDefault="00386C23" w:rsidP="004421AC">
                  <w:pPr>
                    <w:pStyle w:val="Cuerpo"/>
                  </w:pPr>
                  <w:r w:rsidRPr="004421AC">
                    <w:rPr>
                      <w:b/>
                    </w:rPr>
                    <w:t>Dr. Carlos Izquierdo Clemente</w:t>
                  </w:r>
                  <w:r w:rsidRPr="004421AC">
                    <w:t>.</w:t>
                  </w:r>
                </w:p>
                <w:p w:rsidR="00386C23" w:rsidRPr="001A64D5" w:rsidRDefault="00386C23" w:rsidP="004421AC">
                  <w:pPr>
                    <w:pStyle w:val="Cuerpo"/>
                  </w:pPr>
                  <w:r w:rsidRPr="001A64D5">
                    <w:t>FEA Medicina Familiar y Comunitaria. C</w:t>
                  </w:r>
                  <w:r>
                    <w:t xml:space="preserve">entro de </w:t>
                  </w:r>
                  <w:r w:rsidRPr="001A64D5">
                    <w:t>S</w:t>
                  </w:r>
                  <w:r>
                    <w:t>alud</w:t>
                  </w:r>
                  <w:r w:rsidRPr="001A64D5">
                    <w:t xml:space="preserve"> </w:t>
                  </w:r>
                  <w:r>
                    <w:t>José Ramón Muñoz Fernández (Zaragoza)</w:t>
                  </w:r>
                </w:p>
                <w:p w:rsidR="00386C23" w:rsidRPr="001A64D5" w:rsidRDefault="00386C23" w:rsidP="004421AC">
                  <w:pPr>
                    <w:pStyle w:val="Cuerpo"/>
                  </w:pPr>
                </w:p>
                <w:p w:rsidR="00386C23" w:rsidRPr="004421AC" w:rsidRDefault="00386C23" w:rsidP="004421AC">
                  <w:pPr>
                    <w:pStyle w:val="Cuerpo"/>
                  </w:pPr>
                  <w:r w:rsidRPr="004421AC">
                    <w:rPr>
                      <w:b/>
                    </w:rPr>
                    <w:t>Dr. Javier Montoro Lacomba</w:t>
                  </w:r>
                  <w:r w:rsidRPr="004421AC">
                    <w:t>.</w:t>
                  </w:r>
                </w:p>
                <w:p w:rsidR="00386C23" w:rsidRDefault="00386C23" w:rsidP="004421AC">
                  <w:pPr>
                    <w:pStyle w:val="Cuerpo"/>
                  </w:pPr>
                  <w:r w:rsidRPr="001A64D5">
                    <w:t xml:space="preserve">FEA Alergología Hospital Arnau de Vilanova </w:t>
                  </w:r>
                  <w:r>
                    <w:t>(</w:t>
                  </w:r>
                  <w:r w:rsidRPr="001A64D5">
                    <w:t>Valencia</w:t>
                  </w:r>
                  <w:r>
                    <w:t>)</w:t>
                  </w:r>
                  <w:r w:rsidRPr="001A64D5">
                    <w:t>.</w:t>
                  </w:r>
                </w:p>
                <w:p w:rsidR="00386C23" w:rsidRDefault="00386C23" w:rsidP="004421AC">
                  <w:pPr>
                    <w:pStyle w:val="Cuerpo"/>
                  </w:pPr>
                </w:p>
                <w:p w:rsidR="00386C23" w:rsidRPr="004421AC" w:rsidRDefault="00386C23" w:rsidP="004421AC">
                  <w:pPr>
                    <w:pStyle w:val="Cuerpo"/>
                  </w:pPr>
                  <w:r w:rsidRPr="004421AC">
                    <w:rPr>
                      <w:b/>
                    </w:rPr>
                    <w:t>Dr. José Vicente González Navarro</w:t>
                  </w:r>
                  <w:r w:rsidRPr="004421AC">
                    <w:t>.</w:t>
                  </w:r>
                </w:p>
                <w:p w:rsidR="00386C23" w:rsidRPr="00F74BE8" w:rsidRDefault="00386C23" w:rsidP="004421AC">
                  <w:pPr>
                    <w:pStyle w:val="Cuerpo"/>
                  </w:pPr>
                  <w:r>
                    <w:t>FEA Ginecología Hospital Clínico Universitario Lozano Blesa (Zaragoza). Presidente de la Sociedad Española de Contracepción (SEC).</w:t>
                  </w:r>
                </w:p>
                <w:p w:rsidR="00386C23" w:rsidRPr="00A575A0" w:rsidRDefault="00386C23" w:rsidP="004421AC">
                  <w:pPr>
                    <w:pStyle w:val="Cuerpo"/>
                  </w:pPr>
                </w:p>
                <w:p w:rsidR="00386C23" w:rsidRPr="009B1CA1" w:rsidRDefault="00386C23" w:rsidP="004421AC">
                  <w:pPr>
                    <w:pStyle w:val="Cuerpo"/>
                  </w:pPr>
                </w:p>
              </w:txbxContent>
            </v:textbox>
            <w10:wrap type="square"/>
          </v:shape>
        </w:pict>
      </w:r>
      <w:r>
        <w:rPr>
          <w:noProof/>
          <w:lang w:val="es-ES" w:eastAsia="es-ES"/>
        </w:rPr>
        <w:pict>
          <v:shape id="_x0000_s1066" type="#_x0000_t202" style="position:absolute;margin-left:561pt;margin-top:0;width:243.5pt;height:222.55pt;z-index:251666944;visibility:visible;mso-wrap-distance-top:3.6pt;mso-wrap-distance-bottom:3.6pt" stroked="f">
            <v:textbox>
              <w:txbxContent>
                <w:p w:rsidR="00386C23" w:rsidRPr="00665C8A" w:rsidRDefault="00386C23" w:rsidP="00D4116F">
                  <w:pPr>
                    <w:ind w:left="-1276"/>
                    <w:jc w:val="center"/>
                    <w:rPr>
                      <w:rFonts w:ascii="Baskerville Old Face" w:hAnsi="Baskerville Old Face" w:cs="Arial"/>
                      <w:b/>
                      <w:sz w:val="28"/>
                      <w:u w:val="single"/>
                      <w:lang w:val="es-ES"/>
                    </w:rPr>
                  </w:pPr>
                  <w:r w:rsidRPr="00D4116F">
                    <w:rPr>
                      <w:rFonts w:ascii="Baskerville Old Face" w:hAnsi="Baskerville Old Face" w:cs="Arial"/>
                      <w:b/>
                      <w:sz w:val="28"/>
                    </w:rPr>
                    <w:t xml:space="preserve">       </w:t>
                  </w:r>
                  <w:r w:rsidRPr="00665C8A">
                    <w:rPr>
                      <w:rFonts w:ascii="Baskerville Old Face" w:hAnsi="Baskerville Old Face" w:cs="Arial"/>
                      <w:b/>
                      <w:sz w:val="28"/>
                      <w:u w:val="single"/>
                      <w:lang w:val="es-ES"/>
                    </w:rPr>
                    <w:t>Martes 24</w:t>
                  </w:r>
                </w:p>
                <w:p w:rsidR="00386C23" w:rsidRPr="00665C8A" w:rsidRDefault="00386C23" w:rsidP="000622B2">
                  <w:pPr>
                    <w:spacing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smartTag w:uri="urn:schemas-microsoft-com:office:smarttags" w:element="time">
                    <w:smartTagPr>
                      <w:attr w:name="Hour" w:val="18"/>
                      <w:attr w:name="Minute" w:val="45"/>
                    </w:smartTagPr>
                    <w:r w:rsidRPr="00665C8A">
                      <w:rPr>
                        <w:rFonts w:cs="Calibri"/>
                        <w:lang w:val="es-ES"/>
                      </w:rPr>
                      <w:t>18.45</w:t>
                    </w:r>
                  </w:smartTag>
                  <w:r w:rsidRPr="00665C8A">
                    <w:rPr>
                      <w:rFonts w:ascii="Baskerville Old Face" w:hAnsi="Baskerville Old Face"/>
                      <w:lang w:val="es-ES"/>
                    </w:rPr>
                    <w:t xml:space="preserve"> h: CONFERENCIA DE CLAUSURA</w:t>
                  </w:r>
                </w:p>
                <w:p w:rsidR="00386C23" w:rsidRPr="00665C8A" w:rsidRDefault="00386C23" w:rsidP="00F74BE8">
                  <w:pPr>
                    <w:tabs>
                      <w:tab w:val="left" w:pos="4050"/>
                      <w:tab w:val="left" w:pos="6237"/>
                    </w:tabs>
                    <w:spacing w:after="60" w:line="240" w:lineRule="auto"/>
                    <w:ind w:right="11"/>
                    <w:jc w:val="center"/>
                    <w:rPr>
                      <w:rFonts w:ascii="Baskerville Old Face" w:hAnsi="Baskerville Old Face" w:cs="Arial"/>
                      <w:b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b/>
                      <w:sz w:val="20"/>
                      <w:szCs w:val="16"/>
                      <w:lang w:val="es-ES"/>
                    </w:rPr>
                    <w:t>“VACUNACIÓN CONTRA EL VIRUS DEL   PAPILOMA HUMANO”</w:t>
                  </w:r>
                </w:p>
                <w:p w:rsidR="00386C23" w:rsidRPr="00665C8A" w:rsidRDefault="00386C23" w:rsidP="000622B2">
                  <w:pPr>
                    <w:tabs>
                      <w:tab w:val="left" w:pos="4050"/>
                      <w:tab w:val="left" w:pos="6237"/>
                    </w:tabs>
                    <w:spacing w:after="60" w:line="240" w:lineRule="auto"/>
                    <w:ind w:right="11"/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  <w:t xml:space="preserve">     Modera</w:t>
                  </w: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 xml:space="preserve">: </w:t>
                  </w:r>
                  <w:r w:rsidRPr="00665C8A"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  <w:t>Marta Garcés Valenzuela.</w:t>
                  </w:r>
                </w:p>
                <w:p w:rsidR="00386C23" w:rsidRPr="00665C8A" w:rsidRDefault="00386C23" w:rsidP="000622B2">
                  <w:pPr>
                    <w:tabs>
                      <w:tab w:val="left" w:pos="4050"/>
                      <w:tab w:val="left" w:pos="6237"/>
                    </w:tabs>
                    <w:spacing w:after="60" w:line="240" w:lineRule="auto"/>
                    <w:ind w:right="11"/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</w:pPr>
                  <w:r w:rsidRPr="00665C8A">
                    <w:rPr>
                      <w:rFonts w:ascii="Baskerville Old Face" w:hAnsi="Baskerville Old Face" w:cs="Arial"/>
                      <w:i/>
                      <w:sz w:val="20"/>
                      <w:szCs w:val="16"/>
                      <w:lang w:val="es-ES"/>
                    </w:rPr>
                    <w:t xml:space="preserve">     Ponente</w:t>
                  </w:r>
                  <w:r w:rsidRPr="00665C8A">
                    <w:rPr>
                      <w:rFonts w:ascii="Baskerville Old Face" w:hAnsi="Baskerville Old Face" w:cs="Arial"/>
                      <w:sz w:val="20"/>
                      <w:szCs w:val="16"/>
                      <w:lang w:val="es-ES"/>
                    </w:rPr>
                    <w:t>:</w:t>
                  </w:r>
                </w:p>
                <w:p w:rsidR="00386C23" w:rsidRPr="00665C8A" w:rsidRDefault="00386C23" w:rsidP="00F74BE8">
                  <w:pPr>
                    <w:pStyle w:val="ListParagraph"/>
                    <w:numPr>
                      <w:ilvl w:val="0"/>
                      <w:numId w:val="13"/>
                    </w:numPr>
                    <w:spacing w:line="240" w:lineRule="auto"/>
                    <w:contextualSpacing/>
                    <w:rPr>
                      <w:rFonts w:ascii="Baskerville Old Face" w:hAnsi="Baskerville Old Face"/>
                      <w:lang w:val="es-ES"/>
                    </w:rPr>
                  </w:pPr>
                  <w:r w:rsidRPr="00665C8A">
                    <w:rPr>
                      <w:rFonts w:ascii="Baskerville Old Face" w:hAnsi="Baskerville Old Face"/>
                      <w:lang w:val="es-ES"/>
                    </w:rPr>
                    <w:t>Dr. José Vicente González Navarro.</w:t>
                  </w:r>
                </w:p>
                <w:p w:rsidR="00386C23" w:rsidRPr="00665C8A" w:rsidRDefault="00386C23" w:rsidP="00F74BE8">
                  <w:pPr>
                    <w:pStyle w:val="ListParagraph"/>
                    <w:spacing w:line="240" w:lineRule="auto"/>
                    <w:ind w:left="360"/>
                    <w:contextualSpacing/>
                    <w:rPr>
                      <w:lang w:val="es-ES"/>
                    </w:rPr>
                  </w:pPr>
                </w:p>
                <w:p w:rsidR="00386C23" w:rsidRPr="00665C8A" w:rsidRDefault="00386C23" w:rsidP="000622B2">
                  <w:pPr>
                    <w:spacing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smartTag w:uri="urn:schemas-microsoft-com:office:smarttags" w:element="time">
                    <w:smartTagPr>
                      <w:attr w:name="Hour" w:val="19"/>
                      <w:attr w:name="Minute" w:val="45"/>
                    </w:smartTagPr>
                    <w:r w:rsidRPr="00665C8A">
                      <w:rPr>
                        <w:rFonts w:cs="Calibri"/>
                        <w:lang w:val="es-ES"/>
                      </w:rPr>
                      <w:t>19.45</w:t>
                    </w:r>
                  </w:smartTag>
                  <w:r w:rsidRPr="00665C8A">
                    <w:rPr>
                      <w:rFonts w:ascii="Baskerville Old Face" w:hAnsi="Baskerville Old Face"/>
                      <w:lang w:val="es-ES"/>
                    </w:rPr>
                    <w:t xml:space="preserve"> h: Clausura y entrega de premios a las mejores comunicaciones* </w:t>
                  </w:r>
                </w:p>
                <w:p w:rsidR="00386C23" w:rsidRPr="00665C8A" w:rsidRDefault="00386C23" w:rsidP="000622B2">
                  <w:pPr>
                    <w:spacing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</w:p>
                <w:p w:rsidR="00386C23" w:rsidRPr="000622B2" w:rsidRDefault="00386C23" w:rsidP="000622B2">
                  <w:pPr>
                    <w:jc w:val="both"/>
                    <w:rPr>
                      <w:rFonts w:ascii="Baskerville Old Face" w:hAnsi="Baskerville Old Face"/>
                      <w:sz w:val="20"/>
                      <w:lang w:val="es-ES"/>
                    </w:rPr>
                  </w:pPr>
                  <w:r w:rsidRPr="000622B2">
                    <w:rPr>
                      <w:rFonts w:ascii="Baskerville Old Face" w:hAnsi="Baskerville Old Face"/>
                      <w:sz w:val="20"/>
                      <w:lang w:val="es-ES"/>
                    </w:rPr>
                    <w:t>*Se concederá Premio a la mejor Comunicación oral, al mejor Póster y a la mejor Comunicación de MIR</w:t>
                  </w:r>
                  <w:r>
                    <w:rPr>
                      <w:rFonts w:ascii="Baskerville Old Face" w:hAnsi="Baskerville Old Face"/>
                      <w:sz w:val="20"/>
                      <w:lang w:val="es-ES"/>
                    </w:rPr>
                    <w:t>/EIR</w:t>
                  </w:r>
                  <w:r w:rsidRPr="000622B2">
                    <w:rPr>
                      <w:rFonts w:ascii="Baskerville Old Face" w:hAnsi="Baskerville Old Face"/>
                      <w:sz w:val="20"/>
                      <w:lang w:val="es-ES"/>
                    </w:rPr>
                    <w:t>.</w:t>
                  </w:r>
                </w:p>
                <w:p w:rsidR="00386C23" w:rsidRPr="00665C8A" w:rsidRDefault="00386C23" w:rsidP="000622B2">
                  <w:pPr>
                    <w:rPr>
                      <w:rFonts w:ascii="Baskerville Old Face" w:hAnsi="Baskerville Old Face"/>
                      <w:sz w:val="18"/>
                      <w:lang w:val="es-ES"/>
                    </w:rPr>
                  </w:pPr>
                </w:p>
                <w:p w:rsidR="00386C23" w:rsidRPr="00665C8A" w:rsidRDefault="00386C23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ES" w:eastAsia="es-ES"/>
        </w:rPr>
        <w:pict>
          <v:shape id="_x0000_s1067" type="#_x0000_t202" style="position:absolute;margin-left:-9.5pt;margin-top:31.5pt;width:258.25pt;height:525.75pt;z-index:251658752;visibility:visible;mso-wrap-distance-top:3.6pt;mso-wrap-distance-bottom:3.6pt" stroked="f" strokecolor="#099" strokeweight="1.5pt">
            <v:textbox style="mso-next-textbox:#_x0000_s1067">
              <w:txbxContent>
                <w:p w:rsidR="00386C23" w:rsidRPr="005C0A0C" w:rsidRDefault="00386C23" w:rsidP="00ED231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r w:rsidRPr="005C0A0C">
                    <w:rPr>
                      <w:rFonts w:ascii="Baskerville Old Face" w:hAnsi="Baskerville Old Face"/>
                      <w:lang w:val="es-ES"/>
                    </w:rPr>
                    <w:t>Los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 resúmenes deben ser cumplimentados a 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través del </w:t>
                  </w:r>
                  <w:r w:rsidRPr="005C0A0C">
                    <w:rPr>
                      <w:rFonts w:ascii="Baskerville Old Face" w:hAnsi="Baskerville Old Face"/>
                      <w:b/>
                      <w:lang w:val="es-ES"/>
                    </w:rPr>
                    <w:t>formulario electrónico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 disponible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 en la página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 web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  </w:t>
                  </w:r>
                  <w:hyperlink r:id="rId18" w:history="1">
                    <w:r w:rsidRPr="005C0A0C">
                      <w:rPr>
                        <w:rFonts w:ascii="Baskerville Old Face" w:hAnsi="Baskerville Old Face"/>
                        <w:b/>
                        <w:u w:val="single"/>
                        <w:lang w:val="es-ES"/>
                      </w:rPr>
                      <w:t>www.opolanco.es</w:t>
                    </w:r>
                  </w:hyperlink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, en el apartado Formación e Investigación y se enviará a: </w:t>
                  </w:r>
                </w:p>
                <w:p w:rsidR="00386C23" w:rsidRPr="005C0A0C" w:rsidRDefault="00386C23" w:rsidP="00ED231D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</w:tabs>
                    <w:spacing w:after="0" w:line="240" w:lineRule="auto"/>
                    <w:jc w:val="center"/>
                    <w:rPr>
                      <w:rFonts w:ascii="Baskerville Old Face" w:hAnsi="Baskerville Old Face"/>
                      <w:color w:val="0070C0"/>
                      <w:lang w:val="es-ES"/>
                    </w:rPr>
                  </w:pPr>
                  <w:hyperlink r:id="rId19" w:history="1">
                    <w:r w:rsidRPr="005C0A0C">
                      <w:rPr>
                        <w:rFonts w:ascii="Baskerville Old Face" w:hAnsi="Baskerville Old Face"/>
                        <w:b/>
                        <w:color w:val="0070C0"/>
                        <w:u w:val="single"/>
                        <w:lang w:val="es-ES"/>
                      </w:rPr>
                      <w:t>jcientificaspolanco@salud.aragon.es</w:t>
                    </w:r>
                  </w:hyperlink>
                </w:p>
                <w:p w:rsidR="00386C23" w:rsidRPr="005C0A0C" w:rsidRDefault="00386C23" w:rsidP="00ED231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sz w:val="20"/>
                      <w:lang w:val="es-ES"/>
                    </w:rPr>
                  </w:pPr>
                </w:p>
                <w:p w:rsidR="00386C23" w:rsidRPr="005C0A0C" w:rsidRDefault="00386C23" w:rsidP="00ED231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r w:rsidRPr="005C0A0C">
                    <w:rPr>
                      <w:rFonts w:ascii="Baskerville Old Face" w:hAnsi="Baskerville Old Face"/>
                      <w:lang w:val="es-ES"/>
                    </w:rPr>
                    <w:t>Para enviar una comunicación no es nece</w:t>
                  </w:r>
                  <w:r>
                    <w:rPr>
                      <w:rFonts w:ascii="Baskerville Old Face" w:hAnsi="Baskerville Old Face"/>
                      <w:lang w:val="es-ES"/>
                    </w:rPr>
                    <w:t>sario estar inscrito en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 las Jornadas. </w:t>
                  </w:r>
                  <w:r>
                    <w:rPr>
                      <w:rFonts w:ascii="Baskerville Old Face" w:hAnsi="Baskerville Old Face"/>
                      <w:lang w:val="es-ES"/>
                    </w:rPr>
                    <w:t>En caso que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> resulte aceptada, será necesario que al menos un autor se inscriba para poder presentarla y recibir el certificado correspondiente.</w:t>
                  </w:r>
                </w:p>
                <w:p w:rsidR="00386C23" w:rsidRPr="005C0A0C" w:rsidRDefault="00386C23" w:rsidP="00ED231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</w:p>
                <w:p w:rsidR="00386C23" w:rsidRPr="005C0A0C" w:rsidRDefault="00386C23" w:rsidP="002E5CB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r w:rsidRPr="005C0A0C">
                    <w:rPr>
                      <w:rFonts w:ascii="Baskerville Old Face" w:hAnsi="Baskerville Old Face"/>
                      <w:lang w:val="es-ES"/>
                    </w:rPr>
                    <w:t>Formato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: Word, 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letra “Times New Roman” </w:t>
                  </w:r>
                  <w:r>
                    <w:rPr>
                      <w:rFonts w:ascii="Baskerville Old Face" w:hAnsi="Baskerville Old Face"/>
                      <w:lang w:val="es-ES"/>
                    </w:rPr>
                    <w:t>(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>14 para el título y 12 para el texto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). 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La extensión máxima será de </w:t>
                  </w:r>
                  <w:r w:rsidRPr="000622B2">
                    <w:rPr>
                      <w:rFonts w:cs="Calibri"/>
                      <w:lang w:val="es-ES"/>
                    </w:rPr>
                    <w:t>350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 caracteres.</w:t>
                  </w:r>
                </w:p>
                <w:p w:rsidR="00386C23" w:rsidRPr="005C0A0C" w:rsidRDefault="00386C23" w:rsidP="00ED231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</w:p>
                <w:p w:rsidR="00386C23" w:rsidRPr="005C0A0C" w:rsidRDefault="00386C23" w:rsidP="002E5CB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El número máximo de autores por trabajo será de </w:t>
                  </w:r>
                  <w:r w:rsidRPr="000622B2">
                    <w:rPr>
                      <w:rFonts w:cs="Calibri"/>
                      <w:lang w:val="es-ES"/>
                    </w:rPr>
                    <w:t>6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, con un máximo de </w:t>
                  </w:r>
                  <w:r w:rsidRPr="000622B2">
                    <w:rPr>
                      <w:rFonts w:cs="Calibri"/>
                      <w:lang w:val="es-ES"/>
                    </w:rPr>
                    <w:t>3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 comunicaciones como primer autor.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 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br/>
                  </w:r>
                </w:p>
                <w:p w:rsidR="00386C23" w:rsidRPr="005C0A0C" w:rsidRDefault="00386C23" w:rsidP="008A3C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r w:rsidRPr="005C0A0C">
                    <w:rPr>
                      <w:rFonts w:ascii="Baskerville Old Face" w:hAnsi="Baskerville Old Face"/>
                      <w:lang w:val="es-ES"/>
                    </w:rPr>
                    <w:t>El autor podrá solicitar su preferencia de presentación en formato Póster o Comunicación oral, sin perjuicio de que la decisión definitiva corresponde al Comité Científico.</w:t>
                  </w:r>
                </w:p>
                <w:p w:rsidR="00386C23" w:rsidRPr="005C0A0C" w:rsidRDefault="00386C23" w:rsidP="008A3C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b/>
                      <w:sz w:val="20"/>
                      <w:lang w:val="es-ES"/>
                    </w:rPr>
                  </w:pPr>
                </w:p>
                <w:p w:rsidR="00386C23" w:rsidRDefault="00386C23" w:rsidP="008A3C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La fecha límite de envío de los trabajos será el </w:t>
                  </w:r>
                  <w:smartTag w:uri="urn:schemas-microsoft-com:office:smarttags" w:element="date">
                    <w:smartTagPr>
                      <w:attr w:name="ls" w:val="trans"/>
                      <w:attr w:name="Month" w:val="10"/>
                      <w:attr w:name="Day" w:val="8"/>
                      <w:attr w:name="Year" w:val="2017"/>
                    </w:smartTagPr>
                    <w:r>
                      <w:rPr>
                        <w:rFonts w:cs="Calibri"/>
                        <w:lang w:val="es-ES"/>
                      </w:rPr>
                      <w:t>8</w:t>
                    </w:r>
                    <w:r>
                      <w:rPr>
                        <w:rFonts w:ascii="Baskerville Old Face" w:hAnsi="Baskerville Old Face"/>
                        <w:lang w:val="es-ES"/>
                      </w:rPr>
                      <w:t xml:space="preserve"> de Octubre de </w:t>
                    </w:r>
                    <w:r w:rsidRPr="000622B2">
                      <w:rPr>
                        <w:rFonts w:cs="Calibri"/>
                        <w:lang w:val="es-ES"/>
                      </w:rPr>
                      <w:t>2017</w:t>
                    </w:r>
                  </w:smartTag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 y el de inscripción el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 </w:t>
                  </w:r>
                  <w:smartTag w:uri="urn:schemas-microsoft-com:office:smarttags" w:element="date">
                    <w:smartTagPr>
                      <w:attr w:name="ls" w:val="trans"/>
                      <w:attr w:name="Month" w:val="10"/>
                      <w:attr w:name="Day" w:val="20"/>
                      <w:attr w:name="Year" w:val="2017"/>
                    </w:smartTagPr>
                    <w:r>
                      <w:rPr>
                        <w:rFonts w:ascii="Baskerville Old Face" w:hAnsi="Baskerville Old Face"/>
                        <w:lang w:val="es-ES"/>
                      </w:rPr>
                      <w:t xml:space="preserve">20 de Octubre de </w:t>
                    </w:r>
                    <w:r w:rsidRPr="000622B2">
                      <w:rPr>
                        <w:rFonts w:cs="Calibri"/>
                        <w:lang w:val="es-ES"/>
                      </w:rPr>
                      <w:t>2017</w:t>
                    </w:r>
                  </w:smartTag>
                  <w:r>
                    <w:rPr>
                      <w:rFonts w:ascii="Baskerville Old Face" w:hAnsi="Baskerville Old Face"/>
                      <w:lang w:val="es-ES"/>
                    </w:rPr>
                    <w:t>.</w:t>
                  </w:r>
                </w:p>
                <w:p w:rsidR="00386C23" w:rsidRDefault="00386C23" w:rsidP="008A3C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</w:p>
                <w:p w:rsidR="00386C23" w:rsidRPr="00D05070" w:rsidRDefault="00386C23" w:rsidP="008A3C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b/>
                      <w:lang w:val="es-ES"/>
                    </w:rPr>
                  </w:pPr>
                  <w:r>
                    <w:rPr>
                      <w:rFonts w:ascii="Baskerville Old Face" w:hAnsi="Baskerville Old Face"/>
                      <w:lang w:val="es-ES"/>
                    </w:rPr>
                    <w:t>Tras la aceptación del comité científico, se e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 xml:space="preserve">nviarán las normas para 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la </w:t>
                  </w:r>
                  <w:r w:rsidRPr="005C0A0C">
                    <w:rPr>
                      <w:rFonts w:ascii="Baskerville Old Face" w:hAnsi="Baskerville Old Face"/>
                      <w:lang w:val="es-ES"/>
                    </w:rPr>
                    <w:t>presentación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 de las comunicaciones. </w:t>
                  </w:r>
                </w:p>
                <w:p w:rsidR="00386C23" w:rsidRPr="00ED231D" w:rsidRDefault="00386C23" w:rsidP="008A3C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spacing w:after="0" w:line="240" w:lineRule="auto"/>
                    <w:jc w:val="both"/>
                    <w:rPr>
                      <w:rFonts w:ascii="Baskerville Old Face" w:hAnsi="Baskerville Old Face"/>
                      <w:sz w:val="24"/>
                      <w:lang w:val="es-ES"/>
                    </w:rPr>
                  </w:pPr>
                </w:p>
                <w:p w:rsidR="00386C23" w:rsidRDefault="00386C23" w:rsidP="008A3CDF">
                  <w:pPr>
                    <w:spacing w:after="0"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r w:rsidRPr="002359A3">
                    <w:rPr>
                      <w:rFonts w:ascii="Baskerville Old Face" w:hAnsi="Baskerville Old Face"/>
                      <w:u w:val="single"/>
                      <w:lang w:val="es-ES"/>
                    </w:rPr>
                    <w:t>Inscripción:</w:t>
                  </w:r>
                  <w:r w:rsidRPr="00DC061D">
                    <w:rPr>
                      <w:rFonts w:ascii="Baskerville Old Face" w:hAnsi="Baskerville Old Face"/>
                      <w:lang w:val="es-ES"/>
                    </w:rPr>
                    <w:t xml:space="preserve"> </w:t>
                  </w:r>
                  <w:r>
                    <w:rPr>
                      <w:rFonts w:ascii="Baskerville Old Face" w:hAnsi="Baskerville Old Face"/>
                      <w:lang w:val="es-ES"/>
                    </w:rPr>
                    <w:t xml:space="preserve">Disponible formulario de inscripción en </w:t>
                  </w:r>
                  <w:hyperlink r:id="rId20" w:history="1">
                    <w:r w:rsidRPr="00763AD3">
                      <w:rPr>
                        <w:rStyle w:val="Hyperlink"/>
                        <w:rFonts w:ascii="Baskerville Old Face" w:hAnsi="Baskerville Old Face"/>
                        <w:lang w:val="es-ES"/>
                      </w:rPr>
                      <w:t>www.opolanco.es</w:t>
                    </w:r>
                  </w:hyperlink>
                  <w:r>
                    <w:rPr>
                      <w:rFonts w:ascii="Baskerville Old Face" w:hAnsi="Baskerville Old Face"/>
                      <w:lang w:val="es-ES"/>
                    </w:rPr>
                    <w:t>. Ingreso</w:t>
                  </w:r>
                  <w:r w:rsidRPr="00DC061D">
                    <w:rPr>
                      <w:rFonts w:ascii="Baskerville Old Face" w:hAnsi="Baskerville Old Face"/>
                      <w:lang w:val="es-ES"/>
                    </w:rPr>
                    <w:t xml:space="preserve"> en Cuenta corriente </w:t>
                  </w:r>
                  <w:r>
                    <w:rPr>
                      <w:rFonts w:ascii="Baskerville Old Face" w:hAnsi="Baskerville Old Face"/>
                      <w:lang w:val="es-ES"/>
                    </w:rPr>
                    <w:t>y remitir comprobante vía e-mail junto a formulario. Indicar si desea participar en algún taller [Aforo limitado]).</w:t>
                  </w:r>
                </w:p>
                <w:p w:rsidR="00386C23" w:rsidRPr="00AD6610" w:rsidRDefault="00386C23" w:rsidP="008A3CDF">
                  <w:pPr>
                    <w:spacing w:after="0" w:line="240" w:lineRule="auto"/>
                    <w:jc w:val="both"/>
                    <w:rPr>
                      <w:rFonts w:ascii="Baskerville Old Face" w:hAnsi="Baskerville Old Face"/>
                      <w:sz w:val="16"/>
                      <w:szCs w:val="16"/>
                      <w:lang w:val="es-ES"/>
                    </w:rPr>
                  </w:pPr>
                </w:p>
                <w:p w:rsidR="00386C23" w:rsidRPr="00AD6610" w:rsidRDefault="00386C23" w:rsidP="00AD6610">
                  <w:pPr>
                    <w:spacing w:line="240" w:lineRule="auto"/>
                    <w:jc w:val="center"/>
                    <w:rPr>
                      <w:rFonts w:ascii="Baskerville Old Face" w:hAnsi="Baskerville Old Face"/>
                      <w:b/>
                      <w:lang w:val="es-ES"/>
                    </w:rPr>
                  </w:pPr>
                  <w:r>
                    <w:rPr>
                      <w:rFonts w:ascii="Baskerville Old Face" w:hAnsi="Baskerville Old Face"/>
                      <w:b/>
                      <w:lang w:val="es-ES"/>
                    </w:rPr>
                    <w:t>Precio 2</w:t>
                  </w:r>
                  <w:bookmarkStart w:id="0" w:name="_GoBack"/>
                  <w:bookmarkEnd w:id="0"/>
                  <w:r w:rsidRPr="00AD6610">
                    <w:rPr>
                      <w:rFonts w:ascii="Baskerville Old Face" w:hAnsi="Baskerville Old Face"/>
                      <w:b/>
                      <w:lang w:val="es-ES"/>
                    </w:rPr>
                    <w:t>0€</w:t>
                  </w:r>
                </w:p>
                <w:p w:rsidR="00386C23" w:rsidRPr="00D05070" w:rsidRDefault="00386C23" w:rsidP="008A3CDF">
                  <w:pPr>
                    <w:spacing w:line="240" w:lineRule="auto"/>
                    <w:jc w:val="both"/>
                    <w:rPr>
                      <w:rFonts w:ascii="Baskerville Old Face" w:hAnsi="Baskerville Old Face"/>
                      <w:lang w:val="es-ES"/>
                    </w:rPr>
                  </w:pPr>
                  <w:r>
                    <w:rPr>
                      <w:rFonts w:ascii="Baskerville Old Face" w:hAnsi="Baskerville Old Face"/>
                      <w:lang w:val="es-ES"/>
                    </w:rPr>
                    <w:t>R</w:t>
                  </w:r>
                  <w:r w:rsidRPr="00D05070">
                    <w:rPr>
                      <w:rFonts w:ascii="Baskerville Old Face" w:hAnsi="Baskerville Old Face"/>
                      <w:lang w:val="es-ES"/>
                    </w:rPr>
                    <w:t>educido para estudiantes de Medicina y Enfermería. (50%).</w:t>
                  </w:r>
                </w:p>
                <w:p w:rsidR="00386C23" w:rsidRPr="007A0FC4" w:rsidRDefault="00386C23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sectPr w:rsidR="00386C23" w:rsidRPr="00FA082B" w:rsidSect="00631DDB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C23" w:rsidRDefault="00386C23" w:rsidP="00B51A3D">
      <w:pPr>
        <w:spacing w:after="0" w:line="240" w:lineRule="auto"/>
      </w:pPr>
      <w:r>
        <w:separator/>
      </w:r>
    </w:p>
  </w:endnote>
  <w:endnote w:type="continuationSeparator" w:id="0">
    <w:p w:rsidR="00386C23" w:rsidRDefault="00386C23" w:rsidP="00B51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C23" w:rsidRDefault="00386C23" w:rsidP="00B51A3D">
      <w:pPr>
        <w:spacing w:after="0" w:line="240" w:lineRule="auto"/>
      </w:pPr>
      <w:r>
        <w:separator/>
      </w:r>
    </w:p>
  </w:footnote>
  <w:footnote w:type="continuationSeparator" w:id="0">
    <w:p w:rsidR="00386C23" w:rsidRDefault="00386C23" w:rsidP="00B51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94EE875"/>
    <w:lvl w:ilvl="0">
      <w:numFmt w:val="bullet"/>
      <w:lvlText w:val="•"/>
      <w:lvlJc w:val="left"/>
      <w:pPr>
        <w:tabs>
          <w:tab w:val="num" w:pos="181"/>
        </w:tabs>
        <w:ind w:left="181"/>
      </w:pPr>
      <w:rPr>
        <w:rFonts w:hint="default"/>
        <w:position w:val="-2"/>
      </w:rPr>
    </w:lvl>
    <w:lvl w:ilvl="1">
      <w:numFmt w:val="bullet"/>
      <w:lvlText w:val="•"/>
      <w:lvlJc w:val="left"/>
      <w:pPr>
        <w:tabs>
          <w:tab w:val="num" w:pos="181"/>
        </w:tabs>
        <w:ind w:left="181" w:firstLine="181"/>
      </w:pPr>
      <w:rPr>
        <w:rFonts w:hint="default"/>
        <w:position w:val="-2"/>
      </w:rPr>
    </w:lvl>
    <w:lvl w:ilvl="2">
      <w:numFmt w:val="bullet"/>
      <w:lvlText w:val="•"/>
      <w:lvlJc w:val="left"/>
      <w:pPr>
        <w:tabs>
          <w:tab w:val="num" w:pos="181"/>
        </w:tabs>
        <w:ind w:left="181" w:firstLine="363"/>
      </w:pPr>
      <w:rPr>
        <w:rFonts w:hint="default"/>
        <w:position w:val="-2"/>
      </w:rPr>
    </w:lvl>
    <w:lvl w:ilvl="3">
      <w:numFmt w:val="bullet"/>
      <w:lvlText w:val="•"/>
      <w:lvlJc w:val="left"/>
      <w:pPr>
        <w:tabs>
          <w:tab w:val="num" w:pos="181"/>
        </w:tabs>
        <w:ind w:left="181" w:firstLine="544"/>
      </w:pPr>
      <w:rPr>
        <w:rFonts w:hint="default"/>
        <w:position w:val="-2"/>
      </w:rPr>
    </w:lvl>
    <w:lvl w:ilvl="4">
      <w:numFmt w:val="bullet"/>
      <w:lvlText w:val="•"/>
      <w:lvlJc w:val="left"/>
      <w:pPr>
        <w:tabs>
          <w:tab w:val="num" w:pos="181"/>
        </w:tabs>
        <w:ind w:left="181" w:firstLine="726"/>
      </w:pPr>
      <w:rPr>
        <w:rFonts w:hint="default"/>
        <w:position w:val="-2"/>
      </w:rPr>
    </w:lvl>
    <w:lvl w:ilvl="5">
      <w:numFmt w:val="bullet"/>
      <w:lvlText w:val="•"/>
      <w:lvlJc w:val="left"/>
      <w:pPr>
        <w:tabs>
          <w:tab w:val="num" w:pos="181"/>
        </w:tabs>
        <w:ind w:left="181" w:firstLine="907"/>
      </w:pPr>
      <w:rPr>
        <w:rFonts w:hint="default"/>
        <w:position w:val="-2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rFonts w:hint="default"/>
        <w:position w:val="0"/>
      </w:rPr>
    </w:lvl>
  </w:abstractNum>
  <w:abstractNum w:abstractNumId="1">
    <w:nsid w:val="00000004"/>
    <w:multiLevelType w:val="multilevel"/>
    <w:tmpl w:val="894EE876"/>
    <w:lvl w:ilvl="0"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>
    <w:nsid w:val="013C7EE8"/>
    <w:multiLevelType w:val="hybridMultilevel"/>
    <w:tmpl w:val="0936AD4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5E56C3"/>
    <w:multiLevelType w:val="hybridMultilevel"/>
    <w:tmpl w:val="A2261D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2413B"/>
    <w:multiLevelType w:val="multilevel"/>
    <w:tmpl w:val="92B4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207452"/>
    <w:multiLevelType w:val="hybridMultilevel"/>
    <w:tmpl w:val="5AA4D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2830B6"/>
    <w:multiLevelType w:val="hybridMultilevel"/>
    <w:tmpl w:val="26A4B7B4"/>
    <w:lvl w:ilvl="0" w:tplc="9806A548">
      <w:start w:val="978"/>
      <w:numFmt w:val="bullet"/>
      <w:lvlText w:val="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F96A0E"/>
    <w:multiLevelType w:val="hybridMultilevel"/>
    <w:tmpl w:val="AF3ABC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6126C8"/>
    <w:multiLevelType w:val="hybridMultilevel"/>
    <w:tmpl w:val="CDBE6C5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FD7695"/>
    <w:multiLevelType w:val="hybridMultilevel"/>
    <w:tmpl w:val="2B46A59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2D4ACE"/>
    <w:multiLevelType w:val="hybridMultilevel"/>
    <w:tmpl w:val="ED6E41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06006AD"/>
    <w:multiLevelType w:val="hybridMultilevel"/>
    <w:tmpl w:val="08088E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E355AE"/>
    <w:multiLevelType w:val="hybridMultilevel"/>
    <w:tmpl w:val="355C752A"/>
    <w:lvl w:ilvl="0" w:tplc="DA4894DC">
      <w:start w:val="978"/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12"/>
  </w:num>
  <w:num w:numId="6">
    <w:abstractNumId w:val="2"/>
  </w:num>
  <w:num w:numId="7">
    <w:abstractNumId w:val="8"/>
  </w:num>
  <w:num w:numId="8">
    <w:abstractNumId w:val="11"/>
  </w:num>
  <w:num w:numId="9">
    <w:abstractNumId w:val="7"/>
  </w:num>
  <w:num w:numId="10">
    <w:abstractNumId w:val="5"/>
  </w:num>
  <w:num w:numId="11">
    <w:abstractNumId w:val="10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1DDB"/>
    <w:rsid w:val="00031A3F"/>
    <w:rsid w:val="00041421"/>
    <w:rsid w:val="000622B2"/>
    <w:rsid w:val="000645FB"/>
    <w:rsid w:val="000B0506"/>
    <w:rsid w:val="000E187B"/>
    <w:rsid w:val="001834F7"/>
    <w:rsid w:val="001A64D5"/>
    <w:rsid w:val="001B3E3A"/>
    <w:rsid w:val="002359A3"/>
    <w:rsid w:val="002B4F62"/>
    <w:rsid w:val="002E46B9"/>
    <w:rsid w:val="002E5CBB"/>
    <w:rsid w:val="002F2463"/>
    <w:rsid w:val="003859DE"/>
    <w:rsid w:val="00386C23"/>
    <w:rsid w:val="003C731A"/>
    <w:rsid w:val="00441861"/>
    <w:rsid w:val="004421AC"/>
    <w:rsid w:val="004C0868"/>
    <w:rsid w:val="00516023"/>
    <w:rsid w:val="0051678C"/>
    <w:rsid w:val="00582453"/>
    <w:rsid w:val="005B5D72"/>
    <w:rsid w:val="005C0A0C"/>
    <w:rsid w:val="00625A98"/>
    <w:rsid w:val="00631DDB"/>
    <w:rsid w:val="0063514B"/>
    <w:rsid w:val="00665C8A"/>
    <w:rsid w:val="006A076A"/>
    <w:rsid w:val="006C4FF4"/>
    <w:rsid w:val="006E00C0"/>
    <w:rsid w:val="006E4170"/>
    <w:rsid w:val="006E496A"/>
    <w:rsid w:val="0070709C"/>
    <w:rsid w:val="0075083D"/>
    <w:rsid w:val="0075652C"/>
    <w:rsid w:val="00763AD3"/>
    <w:rsid w:val="007A0FC4"/>
    <w:rsid w:val="007B625B"/>
    <w:rsid w:val="007C4C81"/>
    <w:rsid w:val="008A3CDF"/>
    <w:rsid w:val="008E683E"/>
    <w:rsid w:val="009070E2"/>
    <w:rsid w:val="009B1CA1"/>
    <w:rsid w:val="00A03013"/>
    <w:rsid w:val="00A575A0"/>
    <w:rsid w:val="00AB03E5"/>
    <w:rsid w:val="00AD6610"/>
    <w:rsid w:val="00B023BF"/>
    <w:rsid w:val="00B51A3D"/>
    <w:rsid w:val="00B9799F"/>
    <w:rsid w:val="00C3141D"/>
    <w:rsid w:val="00C67C42"/>
    <w:rsid w:val="00D05070"/>
    <w:rsid w:val="00D4116F"/>
    <w:rsid w:val="00DA7894"/>
    <w:rsid w:val="00DC061D"/>
    <w:rsid w:val="00E64249"/>
    <w:rsid w:val="00E83F75"/>
    <w:rsid w:val="00ED231D"/>
    <w:rsid w:val="00F74BE8"/>
    <w:rsid w:val="00FA0025"/>
    <w:rsid w:val="00FA082B"/>
    <w:rsid w:val="00FF5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martTagType w:namespaceuri="urn:schemas-microsoft-com:office:smarttags" w:name="phone"/>
  <w:smartTagType w:namespaceuri="urn:schemas-microsoft-com:office:smarttags" w:name="date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A98"/>
    <w:pPr>
      <w:spacing w:after="160" w:line="259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erpo">
    <w:name w:val="Cuerpo"/>
    <w:autoRedefine/>
    <w:uiPriority w:val="99"/>
    <w:rsid w:val="004421AC"/>
    <w:pPr>
      <w:spacing w:line="276" w:lineRule="auto"/>
      <w:jc w:val="both"/>
      <w:outlineLvl w:val="0"/>
    </w:pPr>
    <w:rPr>
      <w:rFonts w:ascii="Baskerville Old Face" w:eastAsia="ヒラギノ角ゴ Pro W3" w:hAnsi="Baskerville Old Face"/>
      <w:noProof/>
      <w:color w:val="000000"/>
    </w:rPr>
  </w:style>
  <w:style w:type="paragraph" w:customStyle="1" w:styleId="Encabezamiento">
    <w:name w:val="Encabezamiento"/>
    <w:next w:val="Cuerpo"/>
    <w:uiPriority w:val="99"/>
    <w:rsid w:val="00FA082B"/>
    <w:pPr>
      <w:keepNext/>
      <w:spacing w:after="140"/>
      <w:outlineLvl w:val="0"/>
    </w:pPr>
    <w:rPr>
      <w:rFonts w:ascii="Lucida Grande" w:eastAsia="ヒラギノ角ゴ Pro W3" w:hAnsi="Lucida Grande"/>
      <w:b/>
      <w:color w:val="567EA2"/>
      <w:szCs w:val="20"/>
      <w:lang w:val="es-ES_tradnl"/>
    </w:rPr>
  </w:style>
  <w:style w:type="paragraph" w:customStyle="1" w:styleId="Prrafodelista1">
    <w:name w:val="Párrafo de lista1"/>
    <w:uiPriority w:val="99"/>
    <w:rsid w:val="00FA082B"/>
    <w:pPr>
      <w:ind w:left="720"/>
    </w:pPr>
    <w:rPr>
      <w:rFonts w:ascii="Cambria" w:eastAsia="ヒラギノ角ゴ Pro W3" w:hAnsi="Cambria"/>
      <w:color w:val="000000"/>
      <w:sz w:val="24"/>
      <w:szCs w:val="20"/>
      <w:lang w:val="es-ES_tradnl"/>
    </w:rPr>
  </w:style>
  <w:style w:type="paragraph" w:styleId="Header">
    <w:name w:val="header"/>
    <w:basedOn w:val="Normal"/>
    <w:link w:val="HeaderChar"/>
    <w:uiPriority w:val="99"/>
    <w:rsid w:val="00B51A3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51A3D"/>
    <w:rPr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B51A3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51A3D"/>
    <w:rPr>
      <w:sz w:val="22"/>
      <w:lang w:val="en-US" w:eastAsia="en-US"/>
    </w:rPr>
  </w:style>
  <w:style w:type="character" w:styleId="Strong">
    <w:name w:val="Strong"/>
    <w:basedOn w:val="DefaultParagraphFont"/>
    <w:uiPriority w:val="99"/>
    <w:qFormat/>
    <w:rsid w:val="00AB03E5"/>
    <w:rPr>
      <w:rFonts w:cs="Times New Roman"/>
      <w:b/>
    </w:rPr>
  </w:style>
  <w:style w:type="character" w:customStyle="1" w:styleId="apple-converted-space">
    <w:name w:val="apple-converted-space"/>
    <w:uiPriority w:val="99"/>
    <w:rsid w:val="00AB03E5"/>
  </w:style>
  <w:style w:type="paragraph" w:styleId="ListParagraph">
    <w:name w:val="List Paragraph"/>
    <w:basedOn w:val="Normal"/>
    <w:uiPriority w:val="99"/>
    <w:qFormat/>
    <w:rsid w:val="000645FB"/>
    <w:pPr>
      <w:ind w:left="708"/>
    </w:pPr>
  </w:style>
  <w:style w:type="paragraph" w:customStyle="1" w:styleId="Formatolibre">
    <w:name w:val="Formato libre"/>
    <w:uiPriority w:val="99"/>
    <w:rsid w:val="00ED231D"/>
    <w:pPr>
      <w:spacing w:after="140"/>
      <w:outlineLvl w:val="0"/>
    </w:pPr>
    <w:rPr>
      <w:rFonts w:ascii="Lucida Grande" w:eastAsia="ヒラギノ角ゴ Pro W3" w:hAnsi="Lucida Grande"/>
      <w:color w:val="3F3F3F"/>
      <w:sz w:val="18"/>
      <w:szCs w:val="20"/>
      <w:lang w:val="es-ES_tradnl"/>
    </w:rPr>
  </w:style>
  <w:style w:type="character" w:styleId="Hyperlink">
    <w:name w:val="Hyperlink"/>
    <w:basedOn w:val="DefaultParagraphFont"/>
    <w:uiPriority w:val="99"/>
    <w:rsid w:val="00DC061D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66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://www.opolanco.e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http://www.empresas-de-madrid.com/img/shire-laboratorio-farmaceutico-madrid.gif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opolanco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http://tse3.mm.bing.net/th?id=OIP.7v7inybekEibfrFRwtoeggHgBm&amp;pid=15.1" TargetMode="External"/><Relationship Id="rId19" Type="http://schemas.openxmlformats.org/officeDocument/2006/relationships/hyperlink" Target="mailto:jcientificaspolanco@salud.aragon.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8</Words>
  <Characters>44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Hartvickson</dc:creator>
  <cp:keywords/>
  <dc:description/>
  <cp:lastModifiedBy>INFH-5</cp:lastModifiedBy>
  <cp:revision>2</cp:revision>
  <cp:lastPrinted>2017-06-08T07:44:00Z</cp:lastPrinted>
  <dcterms:created xsi:type="dcterms:W3CDTF">2017-06-08T07:48:00Z</dcterms:created>
  <dcterms:modified xsi:type="dcterms:W3CDTF">2017-06-08T07:48:00Z</dcterms:modified>
</cp:coreProperties>
</file>